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201CD1" w14:textId="77777777" w:rsidR="00B12AA0" w:rsidRDefault="00536C28">
      <w:pPr>
        <w:spacing w:after="0" w:line="259" w:lineRule="auto"/>
        <w:ind w:left="-709" w:right="6137" w:firstLine="0"/>
      </w:pPr>
      <w:bookmarkStart w:id="0" w:name="_GoBack"/>
      <w:bookmarkEnd w:id="0"/>
      <w:r>
        <w:rPr>
          <w:noProof/>
        </w:rPr>
        <w:drawing>
          <wp:anchor distT="0" distB="0" distL="114300" distR="114300" simplePos="0" relativeHeight="251658240" behindDoc="0" locked="0" layoutInCell="1" allowOverlap="0" wp14:anchorId="07A22B70" wp14:editId="7369231A">
            <wp:simplePos x="0" y="0"/>
            <wp:positionH relativeFrom="page">
              <wp:posOffset>0</wp:posOffset>
            </wp:positionH>
            <wp:positionV relativeFrom="page">
              <wp:posOffset>12192</wp:posOffset>
            </wp:positionV>
            <wp:extent cx="5535169" cy="6382513"/>
            <wp:effectExtent l="0" t="0" r="0" b="0"/>
            <wp:wrapTopAndBottom/>
            <wp:docPr id="8599" name="Picture 8599"/>
            <wp:cNvGraphicFramePr/>
            <a:graphic xmlns:a="http://schemas.openxmlformats.org/drawingml/2006/main">
              <a:graphicData uri="http://schemas.openxmlformats.org/drawingml/2006/picture">
                <pic:pic xmlns:pic="http://schemas.openxmlformats.org/drawingml/2006/picture">
                  <pic:nvPicPr>
                    <pic:cNvPr id="8599" name="Picture 8599"/>
                    <pic:cNvPicPr/>
                  </pic:nvPicPr>
                  <pic:blipFill>
                    <a:blip r:embed="rId5"/>
                    <a:stretch>
                      <a:fillRect/>
                    </a:stretch>
                  </pic:blipFill>
                  <pic:spPr>
                    <a:xfrm>
                      <a:off x="0" y="0"/>
                      <a:ext cx="5535169" cy="6382513"/>
                    </a:xfrm>
                    <a:prstGeom prst="rect">
                      <a:avLst/>
                    </a:prstGeom>
                  </pic:spPr>
                </pic:pic>
              </a:graphicData>
            </a:graphic>
          </wp:anchor>
        </w:drawing>
      </w:r>
      <w:r>
        <w:rPr>
          <w:noProof/>
          <w:color w:val="000000"/>
        </w:rPr>
        <mc:AlternateContent>
          <mc:Choice Requires="wpg">
            <w:drawing>
              <wp:anchor distT="0" distB="0" distL="114300" distR="114300" simplePos="0" relativeHeight="251659264" behindDoc="0" locked="0" layoutInCell="1" allowOverlap="1" wp14:anchorId="23749E39" wp14:editId="4BE6BB43">
                <wp:simplePos x="0" y="0"/>
                <wp:positionH relativeFrom="page">
                  <wp:posOffset>256121</wp:posOffset>
                </wp:positionH>
                <wp:positionV relativeFrom="page">
                  <wp:posOffset>6874561</wp:posOffset>
                </wp:positionV>
                <wp:extent cx="1651876" cy="379345"/>
                <wp:effectExtent l="0" t="0" r="0" b="0"/>
                <wp:wrapTopAndBottom/>
                <wp:docPr id="8587" name="Group 8587"/>
                <wp:cNvGraphicFramePr/>
                <a:graphic xmlns:a="http://schemas.openxmlformats.org/drawingml/2006/main">
                  <a:graphicData uri="http://schemas.microsoft.com/office/word/2010/wordprocessingGroup">
                    <wpg:wgp>
                      <wpg:cNvGrpSpPr/>
                      <wpg:grpSpPr>
                        <a:xfrm>
                          <a:off x="0" y="0"/>
                          <a:ext cx="1651876" cy="379345"/>
                          <a:chOff x="0" y="0"/>
                          <a:chExt cx="1651876" cy="379345"/>
                        </a:xfrm>
                      </wpg:grpSpPr>
                      <wps:wsp>
                        <wps:cNvPr id="1615" name="Shape 1615"/>
                        <wps:cNvSpPr/>
                        <wps:spPr>
                          <a:xfrm>
                            <a:off x="494366" y="298958"/>
                            <a:ext cx="27177" cy="44409"/>
                          </a:xfrm>
                          <a:custGeom>
                            <a:avLst/>
                            <a:gdLst/>
                            <a:ahLst/>
                            <a:cxnLst/>
                            <a:rect l="0" t="0" r="0" b="0"/>
                            <a:pathLst>
                              <a:path w="27177" h="44409">
                                <a:moveTo>
                                  <a:pt x="14955" y="0"/>
                                </a:moveTo>
                                <a:cubicBezTo>
                                  <a:pt x="18835" y="0"/>
                                  <a:pt x="22203" y="777"/>
                                  <a:pt x="25049" y="2357"/>
                                </a:cubicBezTo>
                                <a:lnTo>
                                  <a:pt x="24991" y="8808"/>
                                </a:lnTo>
                                <a:cubicBezTo>
                                  <a:pt x="21650" y="6802"/>
                                  <a:pt x="18406" y="5786"/>
                                  <a:pt x="15236" y="5786"/>
                                </a:cubicBezTo>
                                <a:cubicBezTo>
                                  <a:pt x="13240" y="5786"/>
                                  <a:pt x="11661" y="6200"/>
                                  <a:pt x="10486" y="7040"/>
                                </a:cubicBezTo>
                                <a:cubicBezTo>
                                  <a:pt x="9144" y="7905"/>
                                  <a:pt x="8481" y="9159"/>
                                  <a:pt x="8481" y="10786"/>
                                </a:cubicBezTo>
                                <a:cubicBezTo>
                                  <a:pt x="8481" y="13071"/>
                                  <a:pt x="10094" y="15212"/>
                                  <a:pt x="13351" y="17234"/>
                                </a:cubicBezTo>
                                <a:cubicBezTo>
                                  <a:pt x="16330" y="19080"/>
                                  <a:pt x="19334" y="20917"/>
                                  <a:pt x="22317" y="22754"/>
                                </a:cubicBezTo>
                                <a:cubicBezTo>
                                  <a:pt x="25561" y="25397"/>
                                  <a:pt x="27177" y="28597"/>
                                  <a:pt x="27177" y="32378"/>
                                </a:cubicBezTo>
                                <a:cubicBezTo>
                                  <a:pt x="27177" y="35970"/>
                                  <a:pt x="25805" y="38870"/>
                                  <a:pt x="23048" y="41086"/>
                                </a:cubicBezTo>
                                <a:cubicBezTo>
                                  <a:pt x="20281" y="43302"/>
                                  <a:pt x="16815" y="44409"/>
                                  <a:pt x="12620" y="44409"/>
                                </a:cubicBezTo>
                                <a:cubicBezTo>
                                  <a:pt x="7917" y="44409"/>
                                  <a:pt x="3707" y="43161"/>
                                  <a:pt x="0" y="40663"/>
                                </a:cubicBezTo>
                                <a:lnTo>
                                  <a:pt x="2847" y="35459"/>
                                </a:lnTo>
                                <a:cubicBezTo>
                                  <a:pt x="5863" y="37657"/>
                                  <a:pt x="9036" y="38753"/>
                                  <a:pt x="12361" y="38753"/>
                                </a:cubicBezTo>
                                <a:cubicBezTo>
                                  <a:pt x="14394" y="38753"/>
                                  <a:pt x="16090" y="38312"/>
                                  <a:pt x="17475" y="37437"/>
                                </a:cubicBezTo>
                                <a:cubicBezTo>
                                  <a:pt x="19118" y="36431"/>
                                  <a:pt x="19939" y="35017"/>
                                  <a:pt x="19939" y="33215"/>
                                </a:cubicBezTo>
                                <a:cubicBezTo>
                                  <a:pt x="19939" y="30804"/>
                                  <a:pt x="18335" y="28597"/>
                                  <a:pt x="15155" y="26626"/>
                                </a:cubicBezTo>
                                <a:cubicBezTo>
                                  <a:pt x="12210" y="24779"/>
                                  <a:pt x="9274" y="22952"/>
                                  <a:pt x="6338" y="21149"/>
                                </a:cubicBezTo>
                                <a:cubicBezTo>
                                  <a:pt x="3149" y="18566"/>
                                  <a:pt x="1551" y="15369"/>
                                  <a:pt x="1551" y="11588"/>
                                </a:cubicBezTo>
                                <a:cubicBezTo>
                                  <a:pt x="1551" y="8303"/>
                                  <a:pt x="2748" y="5538"/>
                                  <a:pt x="5141" y="3322"/>
                                </a:cubicBezTo>
                                <a:cubicBezTo>
                                  <a:pt x="7531" y="1094"/>
                                  <a:pt x="10807" y="0"/>
                                  <a:pt x="14955" y="0"/>
                                </a:cubicBezTo>
                                <a:close/>
                              </a:path>
                            </a:pathLst>
                          </a:custGeom>
                          <a:ln w="0" cap="flat">
                            <a:miter lim="127000"/>
                          </a:ln>
                        </wps:spPr>
                        <wps:style>
                          <a:lnRef idx="0">
                            <a:srgbClr val="000000">
                              <a:alpha val="0"/>
                            </a:srgbClr>
                          </a:lnRef>
                          <a:fillRef idx="1">
                            <a:srgbClr val="D53237"/>
                          </a:fillRef>
                          <a:effectRef idx="0">
                            <a:scrgbClr r="0" g="0" b="0"/>
                          </a:effectRef>
                          <a:fontRef idx="none"/>
                        </wps:style>
                        <wps:bodyPr/>
                      </wps:wsp>
                      <wps:wsp>
                        <wps:cNvPr id="1616" name="Shape 1616"/>
                        <wps:cNvSpPr/>
                        <wps:spPr>
                          <a:xfrm>
                            <a:off x="524600" y="310793"/>
                            <a:ext cx="25250" cy="32572"/>
                          </a:xfrm>
                          <a:custGeom>
                            <a:avLst/>
                            <a:gdLst/>
                            <a:ahLst/>
                            <a:cxnLst/>
                            <a:rect l="0" t="0" r="0" b="0"/>
                            <a:pathLst>
                              <a:path w="25250" h="32572">
                                <a:moveTo>
                                  <a:pt x="15658" y="0"/>
                                </a:moveTo>
                                <a:cubicBezTo>
                                  <a:pt x="18949" y="0"/>
                                  <a:pt x="21734" y="699"/>
                                  <a:pt x="24010" y="2113"/>
                                </a:cubicBezTo>
                                <a:lnTo>
                                  <a:pt x="23957" y="7962"/>
                                </a:lnTo>
                                <a:cubicBezTo>
                                  <a:pt x="21712" y="6326"/>
                                  <a:pt x="19115" y="5533"/>
                                  <a:pt x="16179" y="5533"/>
                                </a:cubicBezTo>
                                <a:cubicBezTo>
                                  <a:pt x="13382" y="5533"/>
                                  <a:pt x="11100" y="6530"/>
                                  <a:pt x="9351" y="8517"/>
                                </a:cubicBezTo>
                                <a:cubicBezTo>
                                  <a:pt x="7602" y="10504"/>
                                  <a:pt x="6726" y="13074"/>
                                  <a:pt x="6726" y="16228"/>
                                </a:cubicBezTo>
                                <a:cubicBezTo>
                                  <a:pt x="6726" y="19285"/>
                                  <a:pt x="7538" y="21802"/>
                                  <a:pt x="9132" y="23774"/>
                                </a:cubicBezTo>
                                <a:cubicBezTo>
                                  <a:pt x="10810" y="25867"/>
                                  <a:pt x="13120" y="26918"/>
                                  <a:pt x="16059" y="26918"/>
                                </a:cubicBezTo>
                                <a:cubicBezTo>
                                  <a:pt x="18514" y="26918"/>
                                  <a:pt x="20981" y="26194"/>
                                  <a:pt x="23436" y="24745"/>
                                </a:cubicBezTo>
                                <a:lnTo>
                                  <a:pt x="25250" y="29287"/>
                                </a:lnTo>
                                <a:cubicBezTo>
                                  <a:pt x="22147" y="31476"/>
                                  <a:pt x="18643" y="32572"/>
                                  <a:pt x="14757" y="32572"/>
                                </a:cubicBezTo>
                                <a:cubicBezTo>
                                  <a:pt x="10104" y="32572"/>
                                  <a:pt x="6427" y="30999"/>
                                  <a:pt x="3760" y="27836"/>
                                </a:cubicBezTo>
                                <a:cubicBezTo>
                                  <a:pt x="1243" y="24902"/>
                                  <a:pt x="0" y="21150"/>
                                  <a:pt x="0" y="16583"/>
                                </a:cubicBezTo>
                                <a:cubicBezTo>
                                  <a:pt x="0" y="11899"/>
                                  <a:pt x="1443" y="7953"/>
                                  <a:pt x="4333" y="4771"/>
                                </a:cubicBezTo>
                                <a:cubicBezTo>
                                  <a:pt x="7226" y="1589"/>
                                  <a:pt x="11004" y="0"/>
                                  <a:pt x="15658" y="0"/>
                                </a:cubicBezTo>
                                <a:close/>
                              </a:path>
                            </a:pathLst>
                          </a:custGeom>
                          <a:ln w="0" cap="flat">
                            <a:miter lim="127000"/>
                          </a:ln>
                        </wps:spPr>
                        <wps:style>
                          <a:lnRef idx="0">
                            <a:srgbClr val="000000">
                              <a:alpha val="0"/>
                            </a:srgbClr>
                          </a:lnRef>
                          <a:fillRef idx="1">
                            <a:srgbClr val="D53237"/>
                          </a:fillRef>
                          <a:effectRef idx="0">
                            <a:scrgbClr r="0" g="0" b="0"/>
                          </a:effectRef>
                          <a:fontRef idx="none"/>
                        </wps:style>
                        <wps:bodyPr/>
                      </wps:wsp>
                      <wps:wsp>
                        <wps:cNvPr id="8654" name="Shape 8654"/>
                        <wps:cNvSpPr/>
                        <wps:spPr>
                          <a:xfrm>
                            <a:off x="553638" y="311621"/>
                            <a:ext cx="9144" cy="31124"/>
                          </a:xfrm>
                          <a:custGeom>
                            <a:avLst/>
                            <a:gdLst/>
                            <a:ahLst/>
                            <a:cxnLst/>
                            <a:rect l="0" t="0" r="0" b="0"/>
                            <a:pathLst>
                              <a:path w="9144" h="31124">
                                <a:moveTo>
                                  <a:pt x="0" y="0"/>
                                </a:moveTo>
                                <a:lnTo>
                                  <a:pt x="9144" y="0"/>
                                </a:lnTo>
                                <a:lnTo>
                                  <a:pt x="9144" y="31124"/>
                                </a:lnTo>
                                <a:lnTo>
                                  <a:pt x="0" y="31124"/>
                                </a:lnTo>
                                <a:lnTo>
                                  <a:pt x="0" y="0"/>
                                </a:lnTo>
                              </a:path>
                            </a:pathLst>
                          </a:custGeom>
                          <a:ln w="0" cap="flat">
                            <a:miter lim="127000"/>
                          </a:ln>
                        </wps:spPr>
                        <wps:style>
                          <a:lnRef idx="0">
                            <a:srgbClr val="000000">
                              <a:alpha val="0"/>
                            </a:srgbClr>
                          </a:lnRef>
                          <a:fillRef idx="1">
                            <a:srgbClr val="D53237"/>
                          </a:fillRef>
                          <a:effectRef idx="0">
                            <a:scrgbClr r="0" g="0" b="0"/>
                          </a:effectRef>
                          <a:fontRef idx="none"/>
                        </wps:style>
                        <wps:bodyPr/>
                      </wps:wsp>
                      <wps:wsp>
                        <wps:cNvPr id="1618" name="Shape 1618"/>
                        <wps:cNvSpPr/>
                        <wps:spPr>
                          <a:xfrm>
                            <a:off x="552666" y="297662"/>
                            <a:ext cx="8611" cy="8551"/>
                          </a:xfrm>
                          <a:custGeom>
                            <a:avLst/>
                            <a:gdLst/>
                            <a:ahLst/>
                            <a:cxnLst/>
                            <a:rect l="0" t="0" r="0" b="0"/>
                            <a:pathLst>
                              <a:path w="8611" h="8551">
                                <a:moveTo>
                                  <a:pt x="4336" y="0"/>
                                </a:moveTo>
                                <a:cubicBezTo>
                                  <a:pt x="5548" y="0"/>
                                  <a:pt x="6554" y="414"/>
                                  <a:pt x="7374" y="1254"/>
                                </a:cubicBezTo>
                                <a:cubicBezTo>
                                  <a:pt x="8198" y="2084"/>
                                  <a:pt x="8611" y="3091"/>
                                  <a:pt x="8611" y="4276"/>
                                </a:cubicBezTo>
                                <a:cubicBezTo>
                                  <a:pt x="8611" y="5461"/>
                                  <a:pt x="8188" y="6467"/>
                                  <a:pt x="7343" y="7307"/>
                                </a:cubicBezTo>
                                <a:cubicBezTo>
                                  <a:pt x="6502" y="8134"/>
                                  <a:pt x="5502" y="8551"/>
                                  <a:pt x="4336" y="8551"/>
                                </a:cubicBezTo>
                                <a:cubicBezTo>
                                  <a:pt x="3130" y="8551"/>
                                  <a:pt x="2103" y="8134"/>
                                  <a:pt x="1261" y="7307"/>
                                </a:cubicBezTo>
                                <a:cubicBezTo>
                                  <a:pt x="416" y="6467"/>
                                  <a:pt x="0" y="5461"/>
                                  <a:pt x="0" y="4276"/>
                                </a:cubicBezTo>
                                <a:cubicBezTo>
                                  <a:pt x="0" y="3091"/>
                                  <a:pt x="416" y="2084"/>
                                  <a:pt x="1261" y="1254"/>
                                </a:cubicBezTo>
                                <a:cubicBezTo>
                                  <a:pt x="2103" y="414"/>
                                  <a:pt x="3130" y="0"/>
                                  <a:pt x="4336" y="0"/>
                                </a:cubicBezTo>
                                <a:close/>
                              </a:path>
                            </a:pathLst>
                          </a:custGeom>
                          <a:ln w="0" cap="flat">
                            <a:miter lim="127000"/>
                          </a:ln>
                        </wps:spPr>
                        <wps:style>
                          <a:lnRef idx="0">
                            <a:srgbClr val="000000">
                              <a:alpha val="0"/>
                            </a:srgbClr>
                          </a:lnRef>
                          <a:fillRef idx="1">
                            <a:srgbClr val="D53237"/>
                          </a:fillRef>
                          <a:effectRef idx="0">
                            <a:scrgbClr r="0" g="0" b="0"/>
                          </a:effectRef>
                          <a:fontRef idx="none"/>
                        </wps:style>
                        <wps:bodyPr/>
                      </wps:wsp>
                      <wps:wsp>
                        <wps:cNvPr id="1619" name="Shape 1619"/>
                        <wps:cNvSpPr/>
                        <wps:spPr>
                          <a:xfrm>
                            <a:off x="565903" y="310852"/>
                            <a:ext cx="13282" cy="31802"/>
                          </a:xfrm>
                          <a:custGeom>
                            <a:avLst/>
                            <a:gdLst/>
                            <a:ahLst/>
                            <a:cxnLst/>
                            <a:rect l="0" t="0" r="0" b="0"/>
                            <a:pathLst>
                              <a:path w="13282" h="31802">
                                <a:moveTo>
                                  <a:pt x="13282" y="0"/>
                                </a:moveTo>
                                <a:lnTo>
                                  <a:pt x="13282" y="5285"/>
                                </a:lnTo>
                                <a:lnTo>
                                  <a:pt x="8710" y="7506"/>
                                </a:lnTo>
                                <a:cubicBezTo>
                                  <a:pt x="7528" y="8998"/>
                                  <a:pt x="6936" y="10782"/>
                                  <a:pt x="6936" y="12847"/>
                                </a:cubicBezTo>
                                <a:lnTo>
                                  <a:pt x="13282" y="12847"/>
                                </a:lnTo>
                                <a:lnTo>
                                  <a:pt x="13282" y="17900"/>
                                </a:lnTo>
                                <a:lnTo>
                                  <a:pt x="6936" y="17900"/>
                                </a:lnTo>
                                <a:cubicBezTo>
                                  <a:pt x="6976" y="20502"/>
                                  <a:pt x="7834" y="22637"/>
                                  <a:pt x="9521" y="24333"/>
                                </a:cubicBezTo>
                                <a:lnTo>
                                  <a:pt x="13282" y="25771"/>
                                </a:lnTo>
                                <a:lnTo>
                                  <a:pt x="13282" y="31802"/>
                                </a:lnTo>
                                <a:lnTo>
                                  <a:pt x="3565" y="27524"/>
                                </a:lnTo>
                                <a:cubicBezTo>
                                  <a:pt x="1190" y="24492"/>
                                  <a:pt x="0" y="20675"/>
                                  <a:pt x="0" y="16066"/>
                                </a:cubicBezTo>
                                <a:cubicBezTo>
                                  <a:pt x="0" y="11505"/>
                                  <a:pt x="1221" y="7681"/>
                                  <a:pt x="3658" y="4581"/>
                                </a:cubicBezTo>
                                <a:lnTo>
                                  <a:pt x="13282" y="0"/>
                                </a:lnTo>
                                <a:close/>
                              </a:path>
                            </a:pathLst>
                          </a:custGeom>
                          <a:ln w="0" cap="flat">
                            <a:miter lim="127000"/>
                          </a:ln>
                        </wps:spPr>
                        <wps:style>
                          <a:lnRef idx="0">
                            <a:srgbClr val="000000">
                              <a:alpha val="0"/>
                            </a:srgbClr>
                          </a:lnRef>
                          <a:fillRef idx="1">
                            <a:srgbClr val="D53237"/>
                          </a:fillRef>
                          <a:effectRef idx="0">
                            <a:scrgbClr r="0" g="0" b="0"/>
                          </a:effectRef>
                          <a:fontRef idx="none"/>
                        </wps:style>
                        <wps:bodyPr/>
                      </wps:wsp>
                      <wps:wsp>
                        <wps:cNvPr id="1620" name="Shape 1620"/>
                        <wps:cNvSpPr/>
                        <wps:spPr>
                          <a:xfrm>
                            <a:off x="579185" y="335538"/>
                            <a:ext cx="12298" cy="7827"/>
                          </a:xfrm>
                          <a:custGeom>
                            <a:avLst/>
                            <a:gdLst/>
                            <a:ahLst/>
                            <a:cxnLst/>
                            <a:rect l="0" t="0" r="0" b="0"/>
                            <a:pathLst>
                              <a:path w="12298" h="7827">
                                <a:moveTo>
                                  <a:pt x="10546" y="0"/>
                                </a:moveTo>
                                <a:lnTo>
                                  <a:pt x="12298" y="4486"/>
                                </a:lnTo>
                                <a:cubicBezTo>
                                  <a:pt x="9272" y="6714"/>
                                  <a:pt x="5713" y="7827"/>
                                  <a:pt x="1618" y="7827"/>
                                </a:cubicBezTo>
                                <a:lnTo>
                                  <a:pt x="0" y="7115"/>
                                </a:lnTo>
                                <a:lnTo>
                                  <a:pt x="0" y="1084"/>
                                </a:lnTo>
                                <a:lnTo>
                                  <a:pt x="2845" y="2173"/>
                                </a:lnTo>
                                <a:cubicBezTo>
                                  <a:pt x="5433" y="2173"/>
                                  <a:pt x="7999" y="1449"/>
                                  <a:pt x="10546" y="0"/>
                                </a:cubicBezTo>
                                <a:close/>
                              </a:path>
                            </a:pathLst>
                          </a:custGeom>
                          <a:ln w="0" cap="flat">
                            <a:miter lim="127000"/>
                          </a:ln>
                        </wps:spPr>
                        <wps:style>
                          <a:lnRef idx="0">
                            <a:srgbClr val="000000">
                              <a:alpha val="0"/>
                            </a:srgbClr>
                          </a:lnRef>
                          <a:fillRef idx="1">
                            <a:srgbClr val="D53237"/>
                          </a:fillRef>
                          <a:effectRef idx="0">
                            <a:scrgbClr r="0" g="0" b="0"/>
                          </a:effectRef>
                          <a:fontRef idx="none"/>
                        </wps:style>
                        <wps:bodyPr/>
                      </wps:wsp>
                      <wps:wsp>
                        <wps:cNvPr id="1621" name="Shape 1621"/>
                        <wps:cNvSpPr/>
                        <wps:spPr>
                          <a:xfrm>
                            <a:off x="579185" y="310793"/>
                            <a:ext cx="13331" cy="17959"/>
                          </a:xfrm>
                          <a:custGeom>
                            <a:avLst/>
                            <a:gdLst/>
                            <a:ahLst/>
                            <a:cxnLst/>
                            <a:rect l="0" t="0" r="0" b="0"/>
                            <a:pathLst>
                              <a:path w="13331" h="17959">
                                <a:moveTo>
                                  <a:pt x="122" y="0"/>
                                </a:moveTo>
                                <a:cubicBezTo>
                                  <a:pt x="4187" y="0"/>
                                  <a:pt x="7394" y="1477"/>
                                  <a:pt x="9772" y="4407"/>
                                </a:cubicBezTo>
                                <a:cubicBezTo>
                                  <a:pt x="12141" y="7351"/>
                                  <a:pt x="13331" y="11238"/>
                                  <a:pt x="13331" y="16062"/>
                                </a:cubicBezTo>
                                <a:lnTo>
                                  <a:pt x="13331" y="17959"/>
                                </a:lnTo>
                                <a:lnTo>
                                  <a:pt x="0" y="17959"/>
                                </a:lnTo>
                                <a:lnTo>
                                  <a:pt x="0" y="12905"/>
                                </a:lnTo>
                                <a:lnTo>
                                  <a:pt x="6346" y="12905"/>
                                </a:lnTo>
                                <a:cubicBezTo>
                                  <a:pt x="6296" y="10887"/>
                                  <a:pt x="5763" y="9169"/>
                                  <a:pt x="4733" y="7765"/>
                                </a:cubicBezTo>
                                <a:cubicBezTo>
                                  <a:pt x="3576" y="6141"/>
                                  <a:pt x="2009" y="5329"/>
                                  <a:pt x="29" y="5329"/>
                                </a:cubicBezTo>
                                <a:lnTo>
                                  <a:pt x="0" y="5343"/>
                                </a:lnTo>
                                <a:lnTo>
                                  <a:pt x="0" y="58"/>
                                </a:lnTo>
                                <a:lnTo>
                                  <a:pt x="122" y="0"/>
                                </a:lnTo>
                                <a:close/>
                              </a:path>
                            </a:pathLst>
                          </a:custGeom>
                          <a:ln w="0" cap="flat">
                            <a:miter lim="127000"/>
                          </a:ln>
                        </wps:spPr>
                        <wps:style>
                          <a:lnRef idx="0">
                            <a:srgbClr val="000000">
                              <a:alpha val="0"/>
                            </a:srgbClr>
                          </a:lnRef>
                          <a:fillRef idx="1">
                            <a:srgbClr val="D53237"/>
                          </a:fillRef>
                          <a:effectRef idx="0">
                            <a:scrgbClr r="0" g="0" b="0"/>
                          </a:effectRef>
                          <a:fontRef idx="none"/>
                        </wps:style>
                        <wps:bodyPr/>
                      </wps:wsp>
                      <wps:wsp>
                        <wps:cNvPr id="1622" name="Shape 1622"/>
                        <wps:cNvSpPr/>
                        <wps:spPr>
                          <a:xfrm>
                            <a:off x="597115" y="310793"/>
                            <a:ext cx="26616" cy="31921"/>
                          </a:xfrm>
                          <a:custGeom>
                            <a:avLst/>
                            <a:gdLst/>
                            <a:ahLst/>
                            <a:cxnLst/>
                            <a:rect l="0" t="0" r="0" b="0"/>
                            <a:pathLst>
                              <a:path w="26616" h="31921">
                                <a:moveTo>
                                  <a:pt x="17286" y="0"/>
                                </a:moveTo>
                                <a:cubicBezTo>
                                  <a:pt x="19837" y="0"/>
                                  <a:pt x="21956" y="856"/>
                                  <a:pt x="23634" y="2561"/>
                                </a:cubicBezTo>
                                <a:cubicBezTo>
                                  <a:pt x="25623" y="4542"/>
                                  <a:pt x="26616" y="7386"/>
                                  <a:pt x="26616" y="11122"/>
                                </a:cubicBezTo>
                                <a:lnTo>
                                  <a:pt x="26616" y="31921"/>
                                </a:lnTo>
                                <a:lnTo>
                                  <a:pt x="19883" y="31921"/>
                                </a:lnTo>
                                <a:lnTo>
                                  <a:pt x="19883" y="13284"/>
                                </a:lnTo>
                                <a:cubicBezTo>
                                  <a:pt x="19883" y="8517"/>
                                  <a:pt x="18286" y="6131"/>
                                  <a:pt x="15087" y="6131"/>
                                </a:cubicBezTo>
                                <a:cubicBezTo>
                                  <a:pt x="12623" y="6131"/>
                                  <a:pt x="9835" y="7369"/>
                                  <a:pt x="6736" y="9878"/>
                                </a:cubicBezTo>
                                <a:lnTo>
                                  <a:pt x="6736" y="31921"/>
                                </a:lnTo>
                                <a:lnTo>
                                  <a:pt x="0" y="31921"/>
                                </a:lnTo>
                                <a:lnTo>
                                  <a:pt x="0" y="796"/>
                                </a:lnTo>
                                <a:lnTo>
                                  <a:pt x="5638" y="796"/>
                                </a:lnTo>
                                <a:lnTo>
                                  <a:pt x="6412" y="4276"/>
                                </a:lnTo>
                                <a:cubicBezTo>
                                  <a:pt x="10165" y="1423"/>
                                  <a:pt x="13792" y="0"/>
                                  <a:pt x="17286" y="0"/>
                                </a:cubicBezTo>
                                <a:close/>
                              </a:path>
                            </a:pathLst>
                          </a:custGeom>
                          <a:ln w="0" cap="flat">
                            <a:miter lim="127000"/>
                          </a:ln>
                        </wps:spPr>
                        <wps:style>
                          <a:lnRef idx="0">
                            <a:srgbClr val="000000">
                              <a:alpha val="0"/>
                            </a:srgbClr>
                          </a:lnRef>
                          <a:fillRef idx="1">
                            <a:srgbClr val="D53237"/>
                          </a:fillRef>
                          <a:effectRef idx="0">
                            <a:scrgbClr r="0" g="0" b="0"/>
                          </a:effectRef>
                          <a:fontRef idx="none"/>
                        </wps:style>
                        <wps:bodyPr/>
                      </wps:wsp>
                      <wps:wsp>
                        <wps:cNvPr id="1623" name="Shape 1623"/>
                        <wps:cNvSpPr/>
                        <wps:spPr>
                          <a:xfrm>
                            <a:off x="628123" y="310793"/>
                            <a:ext cx="25262" cy="32572"/>
                          </a:xfrm>
                          <a:custGeom>
                            <a:avLst/>
                            <a:gdLst/>
                            <a:ahLst/>
                            <a:cxnLst/>
                            <a:rect l="0" t="0" r="0" b="0"/>
                            <a:pathLst>
                              <a:path w="25262" h="32572">
                                <a:moveTo>
                                  <a:pt x="15670" y="0"/>
                                </a:moveTo>
                                <a:cubicBezTo>
                                  <a:pt x="18946" y="0"/>
                                  <a:pt x="21740" y="699"/>
                                  <a:pt x="24035" y="2113"/>
                                </a:cubicBezTo>
                                <a:lnTo>
                                  <a:pt x="23957" y="7962"/>
                                </a:lnTo>
                                <a:cubicBezTo>
                                  <a:pt x="21715" y="6326"/>
                                  <a:pt x="19134" y="5533"/>
                                  <a:pt x="16192" y="5533"/>
                                </a:cubicBezTo>
                                <a:cubicBezTo>
                                  <a:pt x="13391" y="5533"/>
                                  <a:pt x="11106" y="6530"/>
                                  <a:pt x="9363" y="8517"/>
                                </a:cubicBezTo>
                                <a:cubicBezTo>
                                  <a:pt x="7609" y="10504"/>
                                  <a:pt x="6745" y="13074"/>
                                  <a:pt x="6745" y="16228"/>
                                </a:cubicBezTo>
                                <a:cubicBezTo>
                                  <a:pt x="6745" y="19285"/>
                                  <a:pt x="7531" y="21802"/>
                                  <a:pt x="9135" y="23774"/>
                                </a:cubicBezTo>
                                <a:cubicBezTo>
                                  <a:pt x="10825" y="25867"/>
                                  <a:pt x="13123" y="26918"/>
                                  <a:pt x="16062" y="26918"/>
                                </a:cubicBezTo>
                                <a:cubicBezTo>
                                  <a:pt x="18523" y="26918"/>
                                  <a:pt x="20981" y="26194"/>
                                  <a:pt x="23449" y="24745"/>
                                </a:cubicBezTo>
                                <a:lnTo>
                                  <a:pt x="25262" y="29287"/>
                                </a:lnTo>
                                <a:cubicBezTo>
                                  <a:pt x="22144" y="31476"/>
                                  <a:pt x="18656" y="32572"/>
                                  <a:pt x="14776" y="32572"/>
                                </a:cubicBezTo>
                                <a:cubicBezTo>
                                  <a:pt x="10104" y="32572"/>
                                  <a:pt x="6437" y="30999"/>
                                  <a:pt x="3756" y="27836"/>
                                </a:cubicBezTo>
                                <a:cubicBezTo>
                                  <a:pt x="1255" y="24902"/>
                                  <a:pt x="0" y="21150"/>
                                  <a:pt x="0" y="16583"/>
                                </a:cubicBezTo>
                                <a:cubicBezTo>
                                  <a:pt x="0" y="11899"/>
                                  <a:pt x="1456" y="7953"/>
                                  <a:pt x="4339" y="4771"/>
                                </a:cubicBezTo>
                                <a:cubicBezTo>
                                  <a:pt x="7239" y="1589"/>
                                  <a:pt x="11013" y="0"/>
                                  <a:pt x="15670" y="0"/>
                                </a:cubicBezTo>
                                <a:close/>
                              </a:path>
                            </a:pathLst>
                          </a:custGeom>
                          <a:ln w="0" cap="flat">
                            <a:miter lim="127000"/>
                          </a:ln>
                        </wps:spPr>
                        <wps:style>
                          <a:lnRef idx="0">
                            <a:srgbClr val="000000">
                              <a:alpha val="0"/>
                            </a:srgbClr>
                          </a:lnRef>
                          <a:fillRef idx="1">
                            <a:srgbClr val="D53237"/>
                          </a:fillRef>
                          <a:effectRef idx="0">
                            <a:scrgbClr r="0" g="0" b="0"/>
                          </a:effectRef>
                          <a:fontRef idx="none"/>
                        </wps:style>
                        <wps:bodyPr/>
                      </wps:wsp>
                      <wps:wsp>
                        <wps:cNvPr id="1624" name="Shape 1624"/>
                        <wps:cNvSpPr/>
                        <wps:spPr>
                          <a:xfrm>
                            <a:off x="654869" y="310855"/>
                            <a:ext cx="13271" cy="31795"/>
                          </a:xfrm>
                          <a:custGeom>
                            <a:avLst/>
                            <a:gdLst/>
                            <a:ahLst/>
                            <a:cxnLst/>
                            <a:rect l="0" t="0" r="0" b="0"/>
                            <a:pathLst>
                              <a:path w="13271" h="31795">
                                <a:moveTo>
                                  <a:pt x="13271" y="0"/>
                                </a:moveTo>
                                <a:lnTo>
                                  <a:pt x="13271" y="5286"/>
                                </a:lnTo>
                                <a:lnTo>
                                  <a:pt x="8700" y="7502"/>
                                </a:lnTo>
                                <a:cubicBezTo>
                                  <a:pt x="7519" y="8994"/>
                                  <a:pt x="6924" y="10778"/>
                                  <a:pt x="6924" y="12843"/>
                                </a:cubicBezTo>
                                <a:lnTo>
                                  <a:pt x="13271" y="12843"/>
                                </a:lnTo>
                                <a:lnTo>
                                  <a:pt x="13271" y="17897"/>
                                </a:lnTo>
                                <a:lnTo>
                                  <a:pt x="6924" y="17897"/>
                                </a:lnTo>
                                <a:cubicBezTo>
                                  <a:pt x="6976" y="20498"/>
                                  <a:pt x="7828" y="22633"/>
                                  <a:pt x="9524" y="24329"/>
                                </a:cubicBezTo>
                                <a:lnTo>
                                  <a:pt x="13271" y="25762"/>
                                </a:lnTo>
                                <a:lnTo>
                                  <a:pt x="13271" y="31795"/>
                                </a:lnTo>
                                <a:lnTo>
                                  <a:pt x="3556" y="27520"/>
                                </a:lnTo>
                                <a:cubicBezTo>
                                  <a:pt x="1194" y="24488"/>
                                  <a:pt x="0" y="20671"/>
                                  <a:pt x="0" y="16063"/>
                                </a:cubicBezTo>
                                <a:cubicBezTo>
                                  <a:pt x="0" y="11502"/>
                                  <a:pt x="1215" y="7677"/>
                                  <a:pt x="3658" y="4577"/>
                                </a:cubicBezTo>
                                <a:lnTo>
                                  <a:pt x="13271" y="0"/>
                                </a:lnTo>
                                <a:close/>
                              </a:path>
                            </a:pathLst>
                          </a:custGeom>
                          <a:ln w="0" cap="flat">
                            <a:miter lim="127000"/>
                          </a:ln>
                        </wps:spPr>
                        <wps:style>
                          <a:lnRef idx="0">
                            <a:srgbClr val="000000">
                              <a:alpha val="0"/>
                            </a:srgbClr>
                          </a:lnRef>
                          <a:fillRef idx="1">
                            <a:srgbClr val="D53237"/>
                          </a:fillRef>
                          <a:effectRef idx="0">
                            <a:scrgbClr r="0" g="0" b="0"/>
                          </a:effectRef>
                          <a:fontRef idx="none"/>
                        </wps:style>
                        <wps:bodyPr/>
                      </wps:wsp>
                      <wps:wsp>
                        <wps:cNvPr id="1625" name="Shape 1625"/>
                        <wps:cNvSpPr/>
                        <wps:spPr>
                          <a:xfrm>
                            <a:off x="668140" y="335538"/>
                            <a:ext cx="12309" cy="7827"/>
                          </a:xfrm>
                          <a:custGeom>
                            <a:avLst/>
                            <a:gdLst/>
                            <a:ahLst/>
                            <a:cxnLst/>
                            <a:rect l="0" t="0" r="0" b="0"/>
                            <a:pathLst>
                              <a:path w="12309" h="7827">
                                <a:moveTo>
                                  <a:pt x="10560" y="0"/>
                                </a:moveTo>
                                <a:lnTo>
                                  <a:pt x="12309" y="4486"/>
                                </a:lnTo>
                                <a:cubicBezTo>
                                  <a:pt x="9283" y="6714"/>
                                  <a:pt x="5721" y="7827"/>
                                  <a:pt x="1625" y="7827"/>
                                </a:cubicBezTo>
                                <a:lnTo>
                                  <a:pt x="0" y="7112"/>
                                </a:lnTo>
                                <a:lnTo>
                                  <a:pt x="0" y="1079"/>
                                </a:lnTo>
                                <a:lnTo>
                                  <a:pt x="2859" y="2173"/>
                                </a:lnTo>
                                <a:cubicBezTo>
                                  <a:pt x="5443" y="2173"/>
                                  <a:pt x="8006" y="1449"/>
                                  <a:pt x="10560" y="0"/>
                                </a:cubicBezTo>
                                <a:close/>
                              </a:path>
                            </a:pathLst>
                          </a:custGeom>
                          <a:ln w="0" cap="flat">
                            <a:miter lim="127000"/>
                          </a:ln>
                        </wps:spPr>
                        <wps:style>
                          <a:lnRef idx="0">
                            <a:srgbClr val="000000">
                              <a:alpha val="0"/>
                            </a:srgbClr>
                          </a:lnRef>
                          <a:fillRef idx="1">
                            <a:srgbClr val="D53237"/>
                          </a:fillRef>
                          <a:effectRef idx="0">
                            <a:scrgbClr r="0" g="0" b="0"/>
                          </a:effectRef>
                          <a:fontRef idx="none"/>
                        </wps:style>
                        <wps:bodyPr/>
                      </wps:wsp>
                      <wps:wsp>
                        <wps:cNvPr id="1626" name="Shape 1626"/>
                        <wps:cNvSpPr/>
                        <wps:spPr>
                          <a:xfrm>
                            <a:off x="668140" y="310793"/>
                            <a:ext cx="13336" cy="17959"/>
                          </a:xfrm>
                          <a:custGeom>
                            <a:avLst/>
                            <a:gdLst/>
                            <a:ahLst/>
                            <a:cxnLst/>
                            <a:rect l="0" t="0" r="0" b="0"/>
                            <a:pathLst>
                              <a:path w="13336" h="17959">
                                <a:moveTo>
                                  <a:pt x="130" y="0"/>
                                </a:moveTo>
                                <a:cubicBezTo>
                                  <a:pt x="4191" y="0"/>
                                  <a:pt x="7408" y="1477"/>
                                  <a:pt x="9786" y="4407"/>
                                </a:cubicBezTo>
                                <a:cubicBezTo>
                                  <a:pt x="12158" y="7351"/>
                                  <a:pt x="13336" y="11238"/>
                                  <a:pt x="13336" y="16062"/>
                                </a:cubicBezTo>
                                <a:lnTo>
                                  <a:pt x="13336" y="17959"/>
                                </a:lnTo>
                                <a:lnTo>
                                  <a:pt x="0" y="17959"/>
                                </a:lnTo>
                                <a:lnTo>
                                  <a:pt x="0" y="12905"/>
                                </a:lnTo>
                                <a:lnTo>
                                  <a:pt x="6347" y="12905"/>
                                </a:lnTo>
                                <a:cubicBezTo>
                                  <a:pt x="6304" y="10887"/>
                                  <a:pt x="5773" y="9169"/>
                                  <a:pt x="4740" y="7765"/>
                                </a:cubicBezTo>
                                <a:cubicBezTo>
                                  <a:pt x="3578" y="6141"/>
                                  <a:pt x="2005" y="5329"/>
                                  <a:pt x="40" y="5329"/>
                                </a:cubicBezTo>
                                <a:lnTo>
                                  <a:pt x="0" y="5349"/>
                                </a:lnTo>
                                <a:lnTo>
                                  <a:pt x="0" y="62"/>
                                </a:lnTo>
                                <a:lnTo>
                                  <a:pt x="130" y="0"/>
                                </a:lnTo>
                                <a:close/>
                              </a:path>
                            </a:pathLst>
                          </a:custGeom>
                          <a:ln w="0" cap="flat">
                            <a:miter lim="127000"/>
                          </a:ln>
                        </wps:spPr>
                        <wps:style>
                          <a:lnRef idx="0">
                            <a:srgbClr val="000000">
                              <a:alpha val="0"/>
                            </a:srgbClr>
                          </a:lnRef>
                          <a:fillRef idx="1">
                            <a:srgbClr val="D53237"/>
                          </a:fillRef>
                          <a:effectRef idx="0">
                            <a:scrgbClr r="0" g="0" b="0"/>
                          </a:effectRef>
                          <a:fontRef idx="none"/>
                        </wps:style>
                        <wps:bodyPr/>
                      </wps:wsp>
                      <wps:wsp>
                        <wps:cNvPr id="1627" name="Shape 1627"/>
                        <wps:cNvSpPr/>
                        <wps:spPr>
                          <a:xfrm>
                            <a:off x="693332" y="299338"/>
                            <a:ext cx="32827" cy="43378"/>
                          </a:xfrm>
                          <a:custGeom>
                            <a:avLst/>
                            <a:gdLst/>
                            <a:ahLst/>
                            <a:cxnLst/>
                            <a:rect l="0" t="0" r="0" b="0"/>
                            <a:pathLst>
                              <a:path w="32827" h="43378">
                                <a:moveTo>
                                  <a:pt x="0" y="0"/>
                                </a:moveTo>
                                <a:lnTo>
                                  <a:pt x="32827" y="0"/>
                                </a:lnTo>
                                <a:lnTo>
                                  <a:pt x="30955" y="5928"/>
                                </a:lnTo>
                                <a:lnTo>
                                  <a:pt x="19294" y="5928"/>
                                </a:lnTo>
                                <a:lnTo>
                                  <a:pt x="19294" y="43378"/>
                                </a:lnTo>
                                <a:lnTo>
                                  <a:pt x="12367" y="43378"/>
                                </a:lnTo>
                                <a:lnTo>
                                  <a:pt x="12367" y="5928"/>
                                </a:lnTo>
                                <a:lnTo>
                                  <a:pt x="0" y="5928"/>
                                </a:lnTo>
                                <a:lnTo>
                                  <a:pt x="0" y="0"/>
                                </a:lnTo>
                                <a:close/>
                              </a:path>
                            </a:pathLst>
                          </a:custGeom>
                          <a:ln w="0" cap="flat">
                            <a:miter lim="127000"/>
                          </a:ln>
                        </wps:spPr>
                        <wps:style>
                          <a:lnRef idx="0">
                            <a:srgbClr val="000000">
                              <a:alpha val="0"/>
                            </a:srgbClr>
                          </a:lnRef>
                          <a:fillRef idx="1">
                            <a:srgbClr val="0083A3"/>
                          </a:fillRef>
                          <a:effectRef idx="0">
                            <a:scrgbClr r="0" g="0" b="0"/>
                          </a:effectRef>
                          <a:fontRef idx="none"/>
                        </wps:style>
                        <wps:bodyPr/>
                      </wps:wsp>
                      <wps:wsp>
                        <wps:cNvPr id="1628" name="Shape 1628"/>
                        <wps:cNvSpPr/>
                        <wps:spPr>
                          <a:xfrm>
                            <a:off x="721943" y="310856"/>
                            <a:ext cx="13273" cy="31792"/>
                          </a:xfrm>
                          <a:custGeom>
                            <a:avLst/>
                            <a:gdLst/>
                            <a:ahLst/>
                            <a:cxnLst/>
                            <a:rect l="0" t="0" r="0" b="0"/>
                            <a:pathLst>
                              <a:path w="13273" h="31792">
                                <a:moveTo>
                                  <a:pt x="13273" y="0"/>
                                </a:moveTo>
                                <a:lnTo>
                                  <a:pt x="13273" y="5285"/>
                                </a:lnTo>
                                <a:lnTo>
                                  <a:pt x="8700" y="7501"/>
                                </a:lnTo>
                                <a:cubicBezTo>
                                  <a:pt x="7519" y="8993"/>
                                  <a:pt x="6927" y="10777"/>
                                  <a:pt x="6927" y="12843"/>
                                </a:cubicBezTo>
                                <a:lnTo>
                                  <a:pt x="13273" y="12843"/>
                                </a:lnTo>
                                <a:lnTo>
                                  <a:pt x="13273" y="17896"/>
                                </a:lnTo>
                                <a:lnTo>
                                  <a:pt x="6927" y="17896"/>
                                </a:lnTo>
                                <a:cubicBezTo>
                                  <a:pt x="6976" y="20497"/>
                                  <a:pt x="7837" y="22632"/>
                                  <a:pt x="9521" y="24328"/>
                                </a:cubicBezTo>
                                <a:lnTo>
                                  <a:pt x="13273" y="25764"/>
                                </a:lnTo>
                                <a:lnTo>
                                  <a:pt x="13273" y="31792"/>
                                </a:lnTo>
                                <a:lnTo>
                                  <a:pt x="3568" y="27519"/>
                                </a:lnTo>
                                <a:cubicBezTo>
                                  <a:pt x="1191" y="24488"/>
                                  <a:pt x="0" y="20670"/>
                                  <a:pt x="0" y="16062"/>
                                </a:cubicBezTo>
                                <a:cubicBezTo>
                                  <a:pt x="0" y="11501"/>
                                  <a:pt x="1221" y="7676"/>
                                  <a:pt x="3661" y="4576"/>
                                </a:cubicBezTo>
                                <a:lnTo>
                                  <a:pt x="13273" y="0"/>
                                </a:lnTo>
                                <a:close/>
                              </a:path>
                            </a:pathLst>
                          </a:custGeom>
                          <a:ln w="0" cap="flat">
                            <a:miter lim="127000"/>
                          </a:ln>
                        </wps:spPr>
                        <wps:style>
                          <a:lnRef idx="0">
                            <a:srgbClr val="000000">
                              <a:alpha val="0"/>
                            </a:srgbClr>
                          </a:lnRef>
                          <a:fillRef idx="1">
                            <a:srgbClr val="0083A3"/>
                          </a:fillRef>
                          <a:effectRef idx="0">
                            <a:scrgbClr r="0" g="0" b="0"/>
                          </a:effectRef>
                          <a:fontRef idx="none"/>
                        </wps:style>
                        <wps:bodyPr/>
                      </wps:wsp>
                      <wps:wsp>
                        <wps:cNvPr id="1629" name="Shape 1629"/>
                        <wps:cNvSpPr/>
                        <wps:spPr>
                          <a:xfrm>
                            <a:off x="735216" y="335538"/>
                            <a:ext cx="12316" cy="7827"/>
                          </a:xfrm>
                          <a:custGeom>
                            <a:avLst/>
                            <a:gdLst/>
                            <a:ahLst/>
                            <a:cxnLst/>
                            <a:rect l="0" t="0" r="0" b="0"/>
                            <a:pathLst>
                              <a:path w="12316" h="7827">
                                <a:moveTo>
                                  <a:pt x="10555" y="0"/>
                                </a:moveTo>
                                <a:lnTo>
                                  <a:pt x="12316" y="4486"/>
                                </a:lnTo>
                                <a:cubicBezTo>
                                  <a:pt x="9285" y="6714"/>
                                  <a:pt x="5723" y="7827"/>
                                  <a:pt x="1630" y="7827"/>
                                </a:cubicBezTo>
                                <a:lnTo>
                                  <a:pt x="0" y="7110"/>
                                </a:lnTo>
                                <a:lnTo>
                                  <a:pt x="0" y="1082"/>
                                </a:lnTo>
                                <a:lnTo>
                                  <a:pt x="2848" y="2173"/>
                                </a:lnTo>
                                <a:cubicBezTo>
                                  <a:pt x="5439" y="2173"/>
                                  <a:pt x="8005" y="1449"/>
                                  <a:pt x="10555" y="0"/>
                                </a:cubicBezTo>
                                <a:close/>
                              </a:path>
                            </a:pathLst>
                          </a:custGeom>
                          <a:ln w="0" cap="flat">
                            <a:miter lim="127000"/>
                          </a:ln>
                        </wps:spPr>
                        <wps:style>
                          <a:lnRef idx="0">
                            <a:srgbClr val="000000">
                              <a:alpha val="0"/>
                            </a:srgbClr>
                          </a:lnRef>
                          <a:fillRef idx="1">
                            <a:srgbClr val="0083A3"/>
                          </a:fillRef>
                          <a:effectRef idx="0">
                            <a:scrgbClr r="0" g="0" b="0"/>
                          </a:effectRef>
                          <a:fontRef idx="none"/>
                        </wps:style>
                        <wps:bodyPr/>
                      </wps:wsp>
                      <wps:wsp>
                        <wps:cNvPr id="1630" name="Shape 1630"/>
                        <wps:cNvSpPr/>
                        <wps:spPr>
                          <a:xfrm>
                            <a:off x="735216" y="310793"/>
                            <a:ext cx="13340" cy="17959"/>
                          </a:xfrm>
                          <a:custGeom>
                            <a:avLst/>
                            <a:gdLst/>
                            <a:ahLst/>
                            <a:cxnLst/>
                            <a:rect l="0" t="0" r="0" b="0"/>
                            <a:pathLst>
                              <a:path w="13340" h="17959">
                                <a:moveTo>
                                  <a:pt x="131" y="0"/>
                                </a:moveTo>
                                <a:cubicBezTo>
                                  <a:pt x="4190" y="0"/>
                                  <a:pt x="7407" y="1477"/>
                                  <a:pt x="9775" y="4407"/>
                                </a:cubicBezTo>
                                <a:cubicBezTo>
                                  <a:pt x="12156" y="7351"/>
                                  <a:pt x="13340" y="11238"/>
                                  <a:pt x="13340" y="16062"/>
                                </a:cubicBezTo>
                                <a:lnTo>
                                  <a:pt x="13340" y="17959"/>
                                </a:lnTo>
                                <a:lnTo>
                                  <a:pt x="0" y="17959"/>
                                </a:lnTo>
                                <a:lnTo>
                                  <a:pt x="0" y="12905"/>
                                </a:lnTo>
                                <a:lnTo>
                                  <a:pt x="6346" y="12905"/>
                                </a:lnTo>
                                <a:cubicBezTo>
                                  <a:pt x="6305" y="10887"/>
                                  <a:pt x="5772" y="9169"/>
                                  <a:pt x="4742" y="7765"/>
                                </a:cubicBezTo>
                                <a:cubicBezTo>
                                  <a:pt x="3576" y="6141"/>
                                  <a:pt x="2012" y="5329"/>
                                  <a:pt x="39" y="5329"/>
                                </a:cubicBezTo>
                                <a:lnTo>
                                  <a:pt x="0" y="5348"/>
                                </a:lnTo>
                                <a:lnTo>
                                  <a:pt x="0" y="63"/>
                                </a:lnTo>
                                <a:lnTo>
                                  <a:pt x="131" y="0"/>
                                </a:lnTo>
                                <a:close/>
                              </a:path>
                            </a:pathLst>
                          </a:custGeom>
                          <a:ln w="0" cap="flat">
                            <a:miter lim="127000"/>
                          </a:ln>
                        </wps:spPr>
                        <wps:style>
                          <a:lnRef idx="0">
                            <a:srgbClr val="000000">
                              <a:alpha val="0"/>
                            </a:srgbClr>
                          </a:lnRef>
                          <a:fillRef idx="1">
                            <a:srgbClr val="0083A3"/>
                          </a:fillRef>
                          <a:effectRef idx="0">
                            <a:scrgbClr r="0" g="0" b="0"/>
                          </a:effectRef>
                          <a:fontRef idx="none"/>
                        </wps:style>
                        <wps:bodyPr/>
                      </wps:wsp>
                      <wps:wsp>
                        <wps:cNvPr id="1631" name="Shape 1631"/>
                        <wps:cNvSpPr/>
                        <wps:spPr>
                          <a:xfrm>
                            <a:off x="751665" y="310793"/>
                            <a:ext cx="25253" cy="32572"/>
                          </a:xfrm>
                          <a:custGeom>
                            <a:avLst/>
                            <a:gdLst/>
                            <a:ahLst/>
                            <a:cxnLst/>
                            <a:rect l="0" t="0" r="0" b="0"/>
                            <a:pathLst>
                              <a:path w="25253" h="32572">
                                <a:moveTo>
                                  <a:pt x="15673" y="0"/>
                                </a:moveTo>
                                <a:cubicBezTo>
                                  <a:pt x="18946" y="0"/>
                                  <a:pt x="21734" y="699"/>
                                  <a:pt x="24019" y="2113"/>
                                </a:cubicBezTo>
                                <a:lnTo>
                                  <a:pt x="23957" y="7962"/>
                                </a:lnTo>
                                <a:cubicBezTo>
                                  <a:pt x="21712" y="6326"/>
                                  <a:pt x="19118" y="5533"/>
                                  <a:pt x="16189" y="5533"/>
                                </a:cubicBezTo>
                                <a:cubicBezTo>
                                  <a:pt x="13382" y="5533"/>
                                  <a:pt x="11106" y="6530"/>
                                  <a:pt x="9351" y="8517"/>
                                </a:cubicBezTo>
                                <a:cubicBezTo>
                                  <a:pt x="7609" y="10504"/>
                                  <a:pt x="6736" y="13074"/>
                                  <a:pt x="6736" y="16228"/>
                                </a:cubicBezTo>
                                <a:cubicBezTo>
                                  <a:pt x="6736" y="19285"/>
                                  <a:pt x="7541" y="21802"/>
                                  <a:pt x="9138" y="23774"/>
                                </a:cubicBezTo>
                                <a:cubicBezTo>
                                  <a:pt x="10816" y="25867"/>
                                  <a:pt x="13120" y="26918"/>
                                  <a:pt x="16065" y="26918"/>
                                </a:cubicBezTo>
                                <a:cubicBezTo>
                                  <a:pt x="18523" y="26918"/>
                                  <a:pt x="20981" y="26194"/>
                                  <a:pt x="23436" y="24745"/>
                                </a:cubicBezTo>
                                <a:lnTo>
                                  <a:pt x="25253" y="29287"/>
                                </a:lnTo>
                                <a:cubicBezTo>
                                  <a:pt x="22150" y="31476"/>
                                  <a:pt x="18653" y="32572"/>
                                  <a:pt x="14761" y="32572"/>
                                </a:cubicBezTo>
                                <a:cubicBezTo>
                                  <a:pt x="10104" y="32572"/>
                                  <a:pt x="6427" y="30999"/>
                                  <a:pt x="3760" y="27836"/>
                                </a:cubicBezTo>
                                <a:cubicBezTo>
                                  <a:pt x="1243" y="24902"/>
                                  <a:pt x="0" y="21150"/>
                                  <a:pt x="0" y="16583"/>
                                </a:cubicBezTo>
                                <a:cubicBezTo>
                                  <a:pt x="0" y="11899"/>
                                  <a:pt x="1443" y="7953"/>
                                  <a:pt x="4339" y="4771"/>
                                </a:cubicBezTo>
                                <a:cubicBezTo>
                                  <a:pt x="7226" y="1589"/>
                                  <a:pt x="11007" y="0"/>
                                  <a:pt x="15673" y="0"/>
                                </a:cubicBezTo>
                                <a:close/>
                              </a:path>
                            </a:pathLst>
                          </a:custGeom>
                          <a:ln w="0" cap="flat">
                            <a:miter lim="127000"/>
                          </a:ln>
                        </wps:spPr>
                        <wps:style>
                          <a:lnRef idx="0">
                            <a:srgbClr val="000000">
                              <a:alpha val="0"/>
                            </a:srgbClr>
                          </a:lnRef>
                          <a:fillRef idx="1">
                            <a:srgbClr val="0083A3"/>
                          </a:fillRef>
                          <a:effectRef idx="0">
                            <a:scrgbClr r="0" g="0" b="0"/>
                          </a:effectRef>
                          <a:fontRef idx="none"/>
                        </wps:style>
                        <wps:bodyPr/>
                      </wps:wsp>
                      <wps:wsp>
                        <wps:cNvPr id="1632" name="Shape 1632"/>
                        <wps:cNvSpPr/>
                        <wps:spPr>
                          <a:xfrm>
                            <a:off x="780413" y="296120"/>
                            <a:ext cx="26483" cy="46594"/>
                          </a:xfrm>
                          <a:custGeom>
                            <a:avLst/>
                            <a:gdLst/>
                            <a:ahLst/>
                            <a:cxnLst/>
                            <a:rect l="0" t="0" r="0" b="0"/>
                            <a:pathLst>
                              <a:path w="26483" h="46594">
                                <a:moveTo>
                                  <a:pt x="0" y="0"/>
                                </a:moveTo>
                                <a:lnTo>
                                  <a:pt x="6736" y="0"/>
                                </a:lnTo>
                                <a:lnTo>
                                  <a:pt x="6736" y="18949"/>
                                </a:lnTo>
                                <a:cubicBezTo>
                                  <a:pt x="10233" y="16097"/>
                                  <a:pt x="13684" y="14674"/>
                                  <a:pt x="17098" y="14674"/>
                                </a:cubicBezTo>
                                <a:cubicBezTo>
                                  <a:pt x="19729" y="14674"/>
                                  <a:pt x="21863" y="15470"/>
                                  <a:pt x="23507" y="17040"/>
                                </a:cubicBezTo>
                                <a:cubicBezTo>
                                  <a:pt x="25493" y="19012"/>
                                  <a:pt x="26483" y="22043"/>
                                  <a:pt x="26483" y="26122"/>
                                </a:cubicBezTo>
                                <a:lnTo>
                                  <a:pt x="26483" y="46594"/>
                                </a:lnTo>
                                <a:lnTo>
                                  <a:pt x="19751" y="46594"/>
                                </a:lnTo>
                                <a:lnTo>
                                  <a:pt x="19751" y="28040"/>
                                </a:lnTo>
                                <a:cubicBezTo>
                                  <a:pt x="19751" y="23219"/>
                                  <a:pt x="18113" y="20805"/>
                                  <a:pt x="14819" y="20805"/>
                                </a:cubicBezTo>
                                <a:cubicBezTo>
                                  <a:pt x="12373" y="20805"/>
                                  <a:pt x="9666" y="22087"/>
                                  <a:pt x="6736" y="24673"/>
                                </a:cubicBezTo>
                                <a:lnTo>
                                  <a:pt x="6736" y="46594"/>
                                </a:lnTo>
                                <a:lnTo>
                                  <a:pt x="0" y="46594"/>
                                </a:lnTo>
                                <a:lnTo>
                                  <a:pt x="0" y="0"/>
                                </a:lnTo>
                                <a:close/>
                              </a:path>
                            </a:pathLst>
                          </a:custGeom>
                          <a:ln w="0" cap="flat">
                            <a:miter lim="127000"/>
                          </a:ln>
                        </wps:spPr>
                        <wps:style>
                          <a:lnRef idx="0">
                            <a:srgbClr val="000000">
                              <a:alpha val="0"/>
                            </a:srgbClr>
                          </a:lnRef>
                          <a:fillRef idx="1">
                            <a:srgbClr val="0083A3"/>
                          </a:fillRef>
                          <a:effectRef idx="0">
                            <a:scrgbClr r="0" g="0" b="0"/>
                          </a:effectRef>
                          <a:fontRef idx="none"/>
                        </wps:style>
                        <wps:bodyPr/>
                      </wps:wsp>
                      <wps:wsp>
                        <wps:cNvPr id="1633" name="Shape 1633"/>
                        <wps:cNvSpPr/>
                        <wps:spPr>
                          <a:xfrm>
                            <a:off x="812846" y="310793"/>
                            <a:ext cx="26619" cy="31921"/>
                          </a:xfrm>
                          <a:custGeom>
                            <a:avLst/>
                            <a:gdLst/>
                            <a:ahLst/>
                            <a:cxnLst/>
                            <a:rect l="0" t="0" r="0" b="0"/>
                            <a:pathLst>
                              <a:path w="26619" h="31921">
                                <a:moveTo>
                                  <a:pt x="17286" y="0"/>
                                </a:moveTo>
                                <a:cubicBezTo>
                                  <a:pt x="19846" y="0"/>
                                  <a:pt x="21959" y="856"/>
                                  <a:pt x="23637" y="2561"/>
                                </a:cubicBezTo>
                                <a:cubicBezTo>
                                  <a:pt x="25626" y="4542"/>
                                  <a:pt x="26619" y="7386"/>
                                  <a:pt x="26619" y="11122"/>
                                </a:cubicBezTo>
                                <a:lnTo>
                                  <a:pt x="26619" y="31921"/>
                                </a:lnTo>
                                <a:lnTo>
                                  <a:pt x="19877" y="31921"/>
                                </a:lnTo>
                                <a:lnTo>
                                  <a:pt x="19877" y="13284"/>
                                </a:lnTo>
                                <a:cubicBezTo>
                                  <a:pt x="19877" y="8517"/>
                                  <a:pt x="18273" y="6131"/>
                                  <a:pt x="15091" y="6131"/>
                                </a:cubicBezTo>
                                <a:cubicBezTo>
                                  <a:pt x="12636" y="6131"/>
                                  <a:pt x="9851" y="7369"/>
                                  <a:pt x="6736" y="9878"/>
                                </a:cubicBezTo>
                                <a:lnTo>
                                  <a:pt x="6736" y="31921"/>
                                </a:lnTo>
                                <a:lnTo>
                                  <a:pt x="0" y="31921"/>
                                </a:lnTo>
                                <a:lnTo>
                                  <a:pt x="0" y="796"/>
                                </a:lnTo>
                                <a:lnTo>
                                  <a:pt x="5650" y="796"/>
                                </a:lnTo>
                                <a:lnTo>
                                  <a:pt x="6415" y="4276"/>
                                </a:lnTo>
                                <a:cubicBezTo>
                                  <a:pt x="10174" y="1423"/>
                                  <a:pt x="13801" y="0"/>
                                  <a:pt x="17286" y="0"/>
                                </a:cubicBezTo>
                                <a:close/>
                              </a:path>
                            </a:pathLst>
                          </a:custGeom>
                          <a:ln w="0" cap="flat">
                            <a:miter lim="127000"/>
                          </a:ln>
                        </wps:spPr>
                        <wps:style>
                          <a:lnRef idx="0">
                            <a:srgbClr val="000000">
                              <a:alpha val="0"/>
                            </a:srgbClr>
                          </a:lnRef>
                          <a:fillRef idx="1">
                            <a:srgbClr val="0083A3"/>
                          </a:fillRef>
                          <a:effectRef idx="0">
                            <a:scrgbClr r="0" g="0" b="0"/>
                          </a:effectRef>
                          <a:fontRef idx="none"/>
                        </wps:style>
                        <wps:bodyPr/>
                      </wps:wsp>
                      <wps:wsp>
                        <wps:cNvPr id="1634" name="Shape 1634"/>
                        <wps:cNvSpPr/>
                        <wps:spPr>
                          <a:xfrm>
                            <a:off x="843870" y="310793"/>
                            <a:ext cx="14898" cy="32573"/>
                          </a:xfrm>
                          <a:custGeom>
                            <a:avLst/>
                            <a:gdLst/>
                            <a:ahLst/>
                            <a:cxnLst/>
                            <a:rect l="0" t="0" r="0" b="0"/>
                            <a:pathLst>
                              <a:path w="14898" h="32573">
                                <a:moveTo>
                                  <a:pt x="14828" y="0"/>
                                </a:moveTo>
                                <a:lnTo>
                                  <a:pt x="14898" y="29"/>
                                </a:lnTo>
                                <a:lnTo>
                                  <a:pt x="14898" y="5584"/>
                                </a:lnTo>
                                <a:lnTo>
                                  <a:pt x="14794" y="5533"/>
                                </a:lnTo>
                                <a:cubicBezTo>
                                  <a:pt x="12256" y="5533"/>
                                  <a:pt x="10310" y="6502"/>
                                  <a:pt x="8953" y="8455"/>
                                </a:cubicBezTo>
                                <a:cubicBezTo>
                                  <a:pt x="7605" y="10398"/>
                                  <a:pt x="6936" y="13040"/>
                                  <a:pt x="6936" y="16325"/>
                                </a:cubicBezTo>
                                <a:cubicBezTo>
                                  <a:pt x="6936" y="19567"/>
                                  <a:pt x="7658" y="22182"/>
                                  <a:pt x="9095" y="24143"/>
                                </a:cubicBezTo>
                                <a:lnTo>
                                  <a:pt x="14898" y="27104"/>
                                </a:lnTo>
                                <a:lnTo>
                                  <a:pt x="14898" y="32544"/>
                                </a:lnTo>
                                <a:lnTo>
                                  <a:pt x="14828" y="32573"/>
                                </a:lnTo>
                                <a:cubicBezTo>
                                  <a:pt x="10606" y="32573"/>
                                  <a:pt x="7195" y="31300"/>
                                  <a:pt x="4605" y="28758"/>
                                </a:cubicBezTo>
                                <a:cubicBezTo>
                                  <a:pt x="1539" y="25726"/>
                                  <a:pt x="0" y="21617"/>
                                  <a:pt x="0" y="16451"/>
                                </a:cubicBezTo>
                                <a:cubicBezTo>
                                  <a:pt x="0" y="11805"/>
                                  <a:pt x="1323" y="7944"/>
                                  <a:pt x="3948" y="4869"/>
                                </a:cubicBezTo>
                                <a:cubicBezTo>
                                  <a:pt x="6702" y="1618"/>
                                  <a:pt x="10344" y="0"/>
                                  <a:pt x="14828" y="0"/>
                                </a:cubicBezTo>
                                <a:close/>
                              </a:path>
                            </a:pathLst>
                          </a:custGeom>
                          <a:ln w="0" cap="flat">
                            <a:miter lim="127000"/>
                          </a:ln>
                        </wps:spPr>
                        <wps:style>
                          <a:lnRef idx="0">
                            <a:srgbClr val="000000">
                              <a:alpha val="0"/>
                            </a:srgbClr>
                          </a:lnRef>
                          <a:fillRef idx="1">
                            <a:srgbClr val="0083A3"/>
                          </a:fillRef>
                          <a:effectRef idx="0">
                            <a:scrgbClr r="0" g="0" b="0"/>
                          </a:effectRef>
                          <a:fontRef idx="none"/>
                        </wps:style>
                        <wps:bodyPr/>
                      </wps:wsp>
                      <wps:wsp>
                        <wps:cNvPr id="1635" name="Shape 1635"/>
                        <wps:cNvSpPr/>
                        <wps:spPr>
                          <a:xfrm>
                            <a:off x="858767" y="310822"/>
                            <a:ext cx="14889" cy="32515"/>
                          </a:xfrm>
                          <a:custGeom>
                            <a:avLst/>
                            <a:gdLst/>
                            <a:ahLst/>
                            <a:cxnLst/>
                            <a:rect l="0" t="0" r="0" b="0"/>
                            <a:pathLst>
                              <a:path w="14889" h="32515">
                                <a:moveTo>
                                  <a:pt x="0" y="0"/>
                                </a:moveTo>
                                <a:lnTo>
                                  <a:pt x="10873" y="4538"/>
                                </a:lnTo>
                                <a:cubicBezTo>
                                  <a:pt x="13541" y="7589"/>
                                  <a:pt x="14889" y="11482"/>
                                  <a:pt x="14889" y="16225"/>
                                </a:cubicBezTo>
                                <a:cubicBezTo>
                                  <a:pt x="14889" y="20971"/>
                                  <a:pt x="13578" y="24842"/>
                                  <a:pt x="10941" y="27877"/>
                                </a:cubicBezTo>
                                <a:lnTo>
                                  <a:pt x="0" y="32515"/>
                                </a:lnTo>
                                <a:lnTo>
                                  <a:pt x="0" y="27075"/>
                                </a:lnTo>
                                <a:lnTo>
                                  <a:pt x="35" y="27093"/>
                                </a:lnTo>
                                <a:cubicBezTo>
                                  <a:pt x="2571" y="27093"/>
                                  <a:pt x="4520" y="26102"/>
                                  <a:pt x="5892" y="24115"/>
                                </a:cubicBezTo>
                                <a:cubicBezTo>
                                  <a:pt x="7277" y="22153"/>
                                  <a:pt x="7962" y="19538"/>
                                  <a:pt x="7962" y="16297"/>
                                </a:cubicBezTo>
                                <a:cubicBezTo>
                                  <a:pt x="7962" y="13012"/>
                                  <a:pt x="7240" y="10369"/>
                                  <a:pt x="5824" y="8426"/>
                                </a:cubicBezTo>
                                <a:lnTo>
                                  <a:pt x="0" y="5555"/>
                                </a:lnTo>
                                <a:lnTo>
                                  <a:pt x="0" y="0"/>
                                </a:lnTo>
                                <a:close/>
                              </a:path>
                            </a:pathLst>
                          </a:custGeom>
                          <a:ln w="0" cap="flat">
                            <a:miter lim="127000"/>
                          </a:ln>
                        </wps:spPr>
                        <wps:style>
                          <a:lnRef idx="0">
                            <a:srgbClr val="000000">
                              <a:alpha val="0"/>
                            </a:srgbClr>
                          </a:lnRef>
                          <a:fillRef idx="1">
                            <a:srgbClr val="0083A3"/>
                          </a:fillRef>
                          <a:effectRef idx="0">
                            <a:scrgbClr r="0" g="0" b="0"/>
                          </a:effectRef>
                          <a:fontRef idx="none"/>
                        </wps:style>
                        <wps:bodyPr/>
                      </wps:wsp>
                      <wps:wsp>
                        <wps:cNvPr id="1636" name="Shape 1636"/>
                        <wps:cNvSpPr/>
                        <wps:spPr>
                          <a:xfrm>
                            <a:off x="878193" y="296120"/>
                            <a:ext cx="11769" cy="47246"/>
                          </a:xfrm>
                          <a:custGeom>
                            <a:avLst/>
                            <a:gdLst/>
                            <a:ahLst/>
                            <a:cxnLst/>
                            <a:rect l="0" t="0" r="0" b="0"/>
                            <a:pathLst>
                              <a:path w="11769" h="47246">
                                <a:moveTo>
                                  <a:pt x="0" y="0"/>
                                </a:moveTo>
                                <a:lnTo>
                                  <a:pt x="6726" y="0"/>
                                </a:lnTo>
                                <a:lnTo>
                                  <a:pt x="6726" y="37776"/>
                                </a:lnTo>
                                <a:cubicBezTo>
                                  <a:pt x="6726" y="39964"/>
                                  <a:pt x="7457" y="41071"/>
                                  <a:pt x="8929" y="41071"/>
                                </a:cubicBezTo>
                                <a:cubicBezTo>
                                  <a:pt x="9579" y="41071"/>
                                  <a:pt x="10239" y="40973"/>
                                  <a:pt x="10942" y="40804"/>
                                </a:cubicBezTo>
                                <a:lnTo>
                                  <a:pt x="11769" y="45867"/>
                                </a:lnTo>
                                <a:cubicBezTo>
                                  <a:pt x="10100" y="46786"/>
                                  <a:pt x="8302" y="47246"/>
                                  <a:pt x="6396" y="47246"/>
                                </a:cubicBezTo>
                                <a:cubicBezTo>
                                  <a:pt x="2131" y="47246"/>
                                  <a:pt x="0" y="45080"/>
                                  <a:pt x="0" y="40732"/>
                                </a:cubicBezTo>
                                <a:lnTo>
                                  <a:pt x="0" y="0"/>
                                </a:lnTo>
                                <a:close/>
                              </a:path>
                            </a:pathLst>
                          </a:custGeom>
                          <a:ln w="0" cap="flat">
                            <a:miter lim="127000"/>
                          </a:ln>
                        </wps:spPr>
                        <wps:style>
                          <a:lnRef idx="0">
                            <a:srgbClr val="000000">
                              <a:alpha val="0"/>
                            </a:srgbClr>
                          </a:lnRef>
                          <a:fillRef idx="1">
                            <a:srgbClr val="0083A3"/>
                          </a:fillRef>
                          <a:effectRef idx="0">
                            <a:scrgbClr r="0" g="0" b="0"/>
                          </a:effectRef>
                          <a:fontRef idx="none"/>
                        </wps:style>
                        <wps:bodyPr/>
                      </wps:wsp>
                      <wps:wsp>
                        <wps:cNvPr id="1637" name="Shape 1637"/>
                        <wps:cNvSpPr/>
                        <wps:spPr>
                          <a:xfrm>
                            <a:off x="891578" y="310793"/>
                            <a:ext cx="14902" cy="32573"/>
                          </a:xfrm>
                          <a:custGeom>
                            <a:avLst/>
                            <a:gdLst/>
                            <a:ahLst/>
                            <a:cxnLst/>
                            <a:rect l="0" t="0" r="0" b="0"/>
                            <a:pathLst>
                              <a:path w="14902" h="32573">
                                <a:moveTo>
                                  <a:pt x="14828" y="0"/>
                                </a:moveTo>
                                <a:lnTo>
                                  <a:pt x="14902" y="31"/>
                                </a:lnTo>
                                <a:lnTo>
                                  <a:pt x="14902" y="5579"/>
                                </a:lnTo>
                                <a:lnTo>
                                  <a:pt x="14810" y="5533"/>
                                </a:lnTo>
                                <a:cubicBezTo>
                                  <a:pt x="12275" y="5533"/>
                                  <a:pt x="10326" y="6502"/>
                                  <a:pt x="8978" y="8455"/>
                                </a:cubicBezTo>
                                <a:cubicBezTo>
                                  <a:pt x="7624" y="10398"/>
                                  <a:pt x="6936" y="13040"/>
                                  <a:pt x="6936" y="16325"/>
                                </a:cubicBezTo>
                                <a:cubicBezTo>
                                  <a:pt x="6936" y="19567"/>
                                  <a:pt x="7649" y="22182"/>
                                  <a:pt x="9092" y="24143"/>
                                </a:cubicBezTo>
                                <a:lnTo>
                                  <a:pt x="14902" y="27106"/>
                                </a:lnTo>
                                <a:lnTo>
                                  <a:pt x="14902" y="32542"/>
                                </a:lnTo>
                                <a:lnTo>
                                  <a:pt x="14828" y="32573"/>
                                </a:lnTo>
                                <a:cubicBezTo>
                                  <a:pt x="10603" y="32573"/>
                                  <a:pt x="7195" y="31300"/>
                                  <a:pt x="4605" y="28758"/>
                                </a:cubicBezTo>
                                <a:cubicBezTo>
                                  <a:pt x="1539" y="25726"/>
                                  <a:pt x="0" y="21617"/>
                                  <a:pt x="0" y="16451"/>
                                </a:cubicBezTo>
                                <a:cubicBezTo>
                                  <a:pt x="0" y="11805"/>
                                  <a:pt x="1314" y="7944"/>
                                  <a:pt x="3954" y="4869"/>
                                </a:cubicBezTo>
                                <a:cubicBezTo>
                                  <a:pt x="6720" y="1618"/>
                                  <a:pt x="10344" y="0"/>
                                  <a:pt x="14828" y="0"/>
                                </a:cubicBezTo>
                                <a:close/>
                              </a:path>
                            </a:pathLst>
                          </a:custGeom>
                          <a:ln w="0" cap="flat">
                            <a:miter lim="127000"/>
                          </a:ln>
                        </wps:spPr>
                        <wps:style>
                          <a:lnRef idx="0">
                            <a:srgbClr val="000000">
                              <a:alpha val="0"/>
                            </a:srgbClr>
                          </a:lnRef>
                          <a:fillRef idx="1">
                            <a:srgbClr val="0083A3"/>
                          </a:fillRef>
                          <a:effectRef idx="0">
                            <a:scrgbClr r="0" g="0" b="0"/>
                          </a:effectRef>
                          <a:fontRef idx="none"/>
                        </wps:style>
                        <wps:bodyPr/>
                      </wps:wsp>
                      <wps:wsp>
                        <wps:cNvPr id="1638" name="Shape 1638"/>
                        <wps:cNvSpPr/>
                        <wps:spPr>
                          <a:xfrm>
                            <a:off x="906481" y="310824"/>
                            <a:ext cx="14893" cy="32511"/>
                          </a:xfrm>
                          <a:custGeom>
                            <a:avLst/>
                            <a:gdLst/>
                            <a:ahLst/>
                            <a:cxnLst/>
                            <a:rect l="0" t="0" r="0" b="0"/>
                            <a:pathLst>
                              <a:path w="14893" h="32511">
                                <a:moveTo>
                                  <a:pt x="0" y="0"/>
                                </a:moveTo>
                                <a:lnTo>
                                  <a:pt x="10884" y="4536"/>
                                </a:lnTo>
                                <a:cubicBezTo>
                                  <a:pt x="13555" y="7586"/>
                                  <a:pt x="14893" y="11480"/>
                                  <a:pt x="14893" y="16222"/>
                                </a:cubicBezTo>
                                <a:cubicBezTo>
                                  <a:pt x="14893" y="20968"/>
                                  <a:pt x="13589" y="24840"/>
                                  <a:pt x="10936" y="27874"/>
                                </a:cubicBezTo>
                                <a:lnTo>
                                  <a:pt x="0" y="32511"/>
                                </a:lnTo>
                                <a:lnTo>
                                  <a:pt x="0" y="27075"/>
                                </a:lnTo>
                                <a:lnTo>
                                  <a:pt x="31" y="27091"/>
                                </a:lnTo>
                                <a:cubicBezTo>
                                  <a:pt x="2569" y="27091"/>
                                  <a:pt x="4515" y="26100"/>
                                  <a:pt x="5906" y="24112"/>
                                </a:cubicBezTo>
                                <a:cubicBezTo>
                                  <a:pt x="7269" y="22151"/>
                                  <a:pt x="7966" y="19536"/>
                                  <a:pt x="7966" y="16294"/>
                                </a:cubicBezTo>
                                <a:cubicBezTo>
                                  <a:pt x="7966" y="13009"/>
                                  <a:pt x="7263" y="10367"/>
                                  <a:pt x="5838" y="8424"/>
                                </a:cubicBezTo>
                                <a:lnTo>
                                  <a:pt x="0" y="5548"/>
                                </a:lnTo>
                                <a:lnTo>
                                  <a:pt x="0" y="0"/>
                                </a:lnTo>
                                <a:close/>
                              </a:path>
                            </a:pathLst>
                          </a:custGeom>
                          <a:ln w="0" cap="flat">
                            <a:miter lim="127000"/>
                          </a:ln>
                        </wps:spPr>
                        <wps:style>
                          <a:lnRef idx="0">
                            <a:srgbClr val="000000">
                              <a:alpha val="0"/>
                            </a:srgbClr>
                          </a:lnRef>
                          <a:fillRef idx="1">
                            <a:srgbClr val="0083A3"/>
                          </a:fillRef>
                          <a:effectRef idx="0">
                            <a:scrgbClr r="0" g="0" b="0"/>
                          </a:effectRef>
                          <a:fontRef idx="none"/>
                        </wps:style>
                        <wps:bodyPr/>
                      </wps:wsp>
                      <wps:wsp>
                        <wps:cNvPr id="1639" name="Shape 1639"/>
                        <wps:cNvSpPr/>
                        <wps:spPr>
                          <a:xfrm>
                            <a:off x="922278" y="310724"/>
                            <a:ext cx="14768" cy="47588"/>
                          </a:xfrm>
                          <a:custGeom>
                            <a:avLst/>
                            <a:gdLst/>
                            <a:ahLst/>
                            <a:cxnLst/>
                            <a:rect l="0" t="0" r="0" b="0"/>
                            <a:pathLst>
                              <a:path w="14768" h="47588">
                                <a:moveTo>
                                  <a:pt x="14326" y="0"/>
                                </a:moveTo>
                                <a:lnTo>
                                  <a:pt x="14768" y="97"/>
                                </a:lnTo>
                                <a:lnTo>
                                  <a:pt x="14768" y="5565"/>
                                </a:lnTo>
                                <a:lnTo>
                                  <a:pt x="14366" y="5398"/>
                                </a:lnTo>
                                <a:cubicBezTo>
                                  <a:pt x="12688" y="5398"/>
                                  <a:pt x="11325" y="5953"/>
                                  <a:pt x="10273" y="7050"/>
                                </a:cubicBezTo>
                                <a:cubicBezTo>
                                  <a:pt x="9212" y="8144"/>
                                  <a:pt x="8685" y="9636"/>
                                  <a:pt x="8685" y="11517"/>
                                </a:cubicBezTo>
                                <a:cubicBezTo>
                                  <a:pt x="8685" y="13354"/>
                                  <a:pt x="9212" y="14902"/>
                                  <a:pt x="10298" y="16132"/>
                                </a:cubicBezTo>
                                <a:cubicBezTo>
                                  <a:pt x="11368" y="17360"/>
                                  <a:pt x="12796" y="17968"/>
                                  <a:pt x="14575" y="17968"/>
                                </a:cubicBezTo>
                                <a:lnTo>
                                  <a:pt x="14768" y="17894"/>
                                </a:lnTo>
                                <a:lnTo>
                                  <a:pt x="14768" y="23346"/>
                                </a:lnTo>
                                <a:lnTo>
                                  <a:pt x="10881" y="22774"/>
                                </a:lnTo>
                                <a:cubicBezTo>
                                  <a:pt x="10150" y="23736"/>
                                  <a:pt x="9777" y="24698"/>
                                  <a:pt x="9777" y="25671"/>
                                </a:cubicBezTo>
                                <a:lnTo>
                                  <a:pt x="14768" y="27940"/>
                                </a:lnTo>
                                <a:lnTo>
                                  <a:pt x="14768" y="33658"/>
                                </a:lnTo>
                                <a:lnTo>
                                  <a:pt x="14514" y="33604"/>
                                </a:lnTo>
                                <a:cubicBezTo>
                                  <a:pt x="11698" y="33234"/>
                                  <a:pt x="9934" y="32908"/>
                                  <a:pt x="9197" y="32641"/>
                                </a:cubicBezTo>
                                <a:cubicBezTo>
                                  <a:pt x="7127" y="34096"/>
                                  <a:pt x="6094" y="35635"/>
                                  <a:pt x="6094" y="37253"/>
                                </a:cubicBezTo>
                                <a:cubicBezTo>
                                  <a:pt x="6094" y="38745"/>
                                  <a:pt x="6908" y="39990"/>
                                  <a:pt x="8552" y="41008"/>
                                </a:cubicBezTo>
                                <a:lnTo>
                                  <a:pt x="14768" y="42458"/>
                                </a:lnTo>
                                <a:lnTo>
                                  <a:pt x="14768" y="47503"/>
                                </a:lnTo>
                                <a:lnTo>
                                  <a:pt x="14437" y="47588"/>
                                </a:lnTo>
                                <a:cubicBezTo>
                                  <a:pt x="10002" y="47588"/>
                                  <a:pt x="6421" y="46660"/>
                                  <a:pt x="3753" y="44823"/>
                                </a:cubicBezTo>
                                <a:cubicBezTo>
                                  <a:pt x="1258" y="43108"/>
                                  <a:pt x="0" y="40946"/>
                                  <a:pt x="0" y="38303"/>
                                </a:cubicBezTo>
                                <a:cubicBezTo>
                                  <a:pt x="0" y="35052"/>
                                  <a:pt x="1884" y="32551"/>
                                  <a:pt x="5638" y="30805"/>
                                </a:cubicBezTo>
                                <a:cubicBezTo>
                                  <a:pt x="4259" y="30008"/>
                                  <a:pt x="3571" y="28701"/>
                                  <a:pt x="3571" y="26855"/>
                                </a:cubicBezTo>
                                <a:cubicBezTo>
                                  <a:pt x="3571" y="24743"/>
                                  <a:pt x="4824" y="22818"/>
                                  <a:pt x="7334" y="21068"/>
                                </a:cubicBezTo>
                                <a:cubicBezTo>
                                  <a:pt x="5727" y="20185"/>
                                  <a:pt x="4457" y="18877"/>
                                  <a:pt x="3528" y="17153"/>
                                </a:cubicBezTo>
                                <a:cubicBezTo>
                                  <a:pt x="2606" y="15414"/>
                                  <a:pt x="2143" y="13533"/>
                                  <a:pt x="2143" y="11517"/>
                                </a:cubicBezTo>
                                <a:cubicBezTo>
                                  <a:pt x="2143" y="8364"/>
                                  <a:pt x="3241" y="5642"/>
                                  <a:pt x="5468" y="3392"/>
                                </a:cubicBezTo>
                                <a:cubicBezTo>
                                  <a:pt x="7692" y="1138"/>
                                  <a:pt x="10656" y="0"/>
                                  <a:pt x="14326" y="0"/>
                                </a:cubicBezTo>
                                <a:close/>
                              </a:path>
                            </a:pathLst>
                          </a:custGeom>
                          <a:ln w="0" cap="flat">
                            <a:miter lim="127000"/>
                          </a:ln>
                        </wps:spPr>
                        <wps:style>
                          <a:lnRef idx="0">
                            <a:srgbClr val="000000">
                              <a:alpha val="0"/>
                            </a:srgbClr>
                          </a:lnRef>
                          <a:fillRef idx="1">
                            <a:srgbClr val="0083A3"/>
                          </a:fillRef>
                          <a:effectRef idx="0">
                            <a:scrgbClr r="0" g="0" b="0"/>
                          </a:effectRef>
                          <a:fontRef idx="none"/>
                        </wps:style>
                        <wps:bodyPr/>
                      </wps:wsp>
                      <wps:wsp>
                        <wps:cNvPr id="1640" name="Shape 1640"/>
                        <wps:cNvSpPr/>
                        <wps:spPr>
                          <a:xfrm>
                            <a:off x="937046" y="338665"/>
                            <a:ext cx="16042" cy="19563"/>
                          </a:xfrm>
                          <a:custGeom>
                            <a:avLst/>
                            <a:gdLst/>
                            <a:ahLst/>
                            <a:cxnLst/>
                            <a:rect l="0" t="0" r="0" b="0"/>
                            <a:pathLst>
                              <a:path w="16042" h="19563">
                                <a:moveTo>
                                  <a:pt x="0" y="0"/>
                                </a:moveTo>
                                <a:lnTo>
                                  <a:pt x="510" y="232"/>
                                </a:lnTo>
                                <a:cubicBezTo>
                                  <a:pt x="5692" y="981"/>
                                  <a:pt x="9057" y="1636"/>
                                  <a:pt x="10620" y="2203"/>
                                </a:cubicBezTo>
                                <a:cubicBezTo>
                                  <a:pt x="14241" y="3652"/>
                                  <a:pt x="16042" y="6024"/>
                                  <a:pt x="16042" y="9313"/>
                                </a:cubicBezTo>
                                <a:cubicBezTo>
                                  <a:pt x="16042" y="12209"/>
                                  <a:pt x="14731" y="14604"/>
                                  <a:pt x="12097" y="16476"/>
                                </a:cubicBezTo>
                                <a:lnTo>
                                  <a:pt x="0" y="19563"/>
                                </a:lnTo>
                                <a:lnTo>
                                  <a:pt x="0" y="14518"/>
                                </a:lnTo>
                                <a:lnTo>
                                  <a:pt x="248" y="14576"/>
                                </a:lnTo>
                                <a:cubicBezTo>
                                  <a:pt x="2762" y="14576"/>
                                  <a:pt x="4788" y="14171"/>
                                  <a:pt x="6342" y="13357"/>
                                </a:cubicBezTo>
                                <a:cubicBezTo>
                                  <a:pt x="7891" y="12548"/>
                                  <a:pt x="8674" y="11432"/>
                                  <a:pt x="8674" y="10027"/>
                                </a:cubicBezTo>
                                <a:cubicBezTo>
                                  <a:pt x="8674" y="8720"/>
                                  <a:pt x="7696" y="7695"/>
                                  <a:pt x="5760" y="6943"/>
                                </a:cubicBezTo>
                                <a:lnTo>
                                  <a:pt x="0" y="5718"/>
                                </a:lnTo>
                                <a:lnTo>
                                  <a:pt x="0" y="0"/>
                                </a:lnTo>
                                <a:close/>
                              </a:path>
                            </a:pathLst>
                          </a:custGeom>
                          <a:ln w="0" cap="flat">
                            <a:miter lim="127000"/>
                          </a:ln>
                        </wps:spPr>
                        <wps:style>
                          <a:lnRef idx="0">
                            <a:srgbClr val="000000">
                              <a:alpha val="0"/>
                            </a:srgbClr>
                          </a:lnRef>
                          <a:fillRef idx="1">
                            <a:srgbClr val="0083A3"/>
                          </a:fillRef>
                          <a:effectRef idx="0">
                            <a:scrgbClr r="0" g="0" b="0"/>
                          </a:effectRef>
                          <a:fontRef idx="none"/>
                        </wps:style>
                        <wps:bodyPr/>
                      </wps:wsp>
                      <wps:wsp>
                        <wps:cNvPr id="1641" name="Shape 1641"/>
                        <wps:cNvSpPr/>
                        <wps:spPr>
                          <a:xfrm>
                            <a:off x="937046" y="309418"/>
                            <a:ext cx="15348" cy="24673"/>
                          </a:xfrm>
                          <a:custGeom>
                            <a:avLst/>
                            <a:gdLst/>
                            <a:ahLst/>
                            <a:cxnLst/>
                            <a:rect l="0" t="0" r="0" b="0"/>
                            <a:pathLst>
                              <a:path w="15348" h="24673">
                                <a:moveTo>
                                  <a:pt x="13149" y="0"/>
                                </a:moveTo>
                                <a:cubicBezTo>
                                  <a:pt x="13837" y="0"/>
                                  <a:pt x="14574" y="43"/>
                                  <a:pt x="15348" y="132"/>
                                </a:cubicBezTo>
                                <a:lnTo>
                                  <a:pt x="13784" y="5457"/>
                                </a:lnTo>
                                <a:cubicBezTo>
                                  <a:pt x="11897" y="5015"/>
                                  <a:pt x="10435" y="5015"/>
                                  <a:pt x="9448" y="5457"/>
                                </a:cubicBezTo>
                                <a:cubicBezTo>
                                  <a:pt x="11524" y="7648"/>
                                  <a:pt x="12566" y="10310"/>
                                  <a:pt x="12566" y="13419"/>
                                </a:cubicBezTo>
                                <a:cubicBezTo>
                                  <a:pt x="12566" y="16755"/>
                                  <a:pt x="11366" y="19466"/>
                                  <a:pt x="9001" y="21544"/>
                                </a:cubicBezTo>
                                <a:cubicBezTo>
                                  <a:pt x="6623" y="23633"/>
                                  <a:pt x="3675" y="24673"/>
                                  <a:pt x="137" y="24673"/>
                                </a:cubicBezTo>
                                <a:lnTo>
                                  <a:pt x="0" y="24653"/>
                                </a:lnTo>
                                <a:lnTo>
                                  <a:pt x="0" y="19201"/>
                                </a:lnTo>
                                <a:lnTo>
                                  <a:pt x="4100" y="17629"/>
                                </a:lnTo>
                                <a:cubicBezTo>
                                  <a:pt x="5204" y="16535"/>
                                  <a:pt x="5760" y="14999"/>
                                  <a:pt x="5760" y="13022"/>
                                </a:cubicBezTo>
                                <a:cubicBezTo>
                                  <a:pt x="5760" y="11278"/>
                                  <a:pt x="5189" y="9771"/>
                                  <a:pt x="4073" y="8558"/>
                                </a:cubicBezTo>
                                <a:lnTo>
                                  <a:pt x="0" y="6872"/>
                                </a:lnTo>
                                <a:lnTo>
                                  <a:pt x="0" y="1404"/>
                                </a:lnTo>
                                <a:lnTo>
                                  <a:pt x="5300" y="2561"/>
                                </a:lnTo>
                                <a:cubicBezTo>
                                  <a:pt x="5562" y="2730"/>
                                  <a:pt x="5840" y="2711"/>
                                  <a:pt x="6083" y="2489"/>
                                </a:cubicBezTo>
                                <a:cubicBezTo>
                                  <a:pt x="7810" y="831"/>
                                  <a:pt x="10158" y="0"/>
                                  <a:pt x="13149" y="0"/>
                                </a:cubicBezTo>
                                <a:close/>
                              </a:path>
                            </a:pathLst>
                          </a:custGeom>
                          <a:ln w="0" cap="flat">
                            <a:miter lim="127000"/>
                          </a:ln>
                        </wps:spPr>
                        <wps:style>
                          <a:lnRef idx="0">
                            <a:srgbClr val="000000">
                              <a:alpha val="0"/>
                            </a:srgbClr>
                          </a:lnRef>
                          <a:fillRef idx="1">
                            <a:srgbClr val="0083A3"/>
                          </a:fillRef>
                          <a:effectRef idx="0">
                            <a:scrgbClr r="0" g="0" b="0"/>
                          </a:effectRef>
                          <a:fontRef idx="none"/>
                        </wps:style>
                        <wps:bodyPr/>
                      </wps:wsp>
                      <wps:wsp>
                        <wps:cNvPr id="1642" name="Shape 1642"/>
                        <wps:cNvSpPr/>
                        <wps:spPr>
                          <a:xfrm>
                            <a:off x="951812" y="311590"/>
                            <a:ext cx="32957" cy="46723"/>
                          </a:xfrm>
                          <a:custGeom>
                            <a:avLst/>
                            <a:gdLst/>
                            <a:ahLst/>
                            <a:cxnLst/>
                            <a:rect l="0" t="0" r="0" b="0"/>
                            <a:pathLst>
                              <a:path w="32957" h="46723">
                                <a:moveTo>
                                  <a:pt x="1163" y="0"/>
                                </a:moveTo>
                                <a:lnTo>
                                  <a:pt x="8343" y="0"/>
                                </a:lnTo>
                                <a:lnTo>
                                  <a:pt x="18363" y="23225"/>
                                </a:lnTo>
                                <a:lnTo>
                                  <a:pt x="18486" y="23225"/>
                                </a:lnTo>
                                <a:lnTo>
                                  <a:pt x="26203" y="0"/>
                                </a:lnTo>
                                <a:lnTo>
                                  <a:pt x="32957" y="0"/>
                                </a:lnTo>
                                <a:lnTo>
                                  <a:pt x="21163" y="32899"/>
                                </a:lnTo>
                                <a:cubicBezTo>
                                  <a:pt x="19180" y="38384"/>
                                  <a:pt x="16889" y="42174"/>
                                  <a:pt x="14289" y="44284"/>
                                </a:cubicBezTo>
                                <a:cubicBezTo>
                                  <a:pt x="12315" y="45907"/>
                                  <a:pt x="9767" y="46723"/>
                                  <a:pt x="6656" y="46723"/>
                                </a:cubicBezTo>
                                <a:cubicBezTo>
                                  <a:pt x="4197" y="46723"/>
                                  <a:pt x="1983" y="46255"/>
                                  <a:pt x="0" y="45337"/>
                                </a:cubicBezTo>
                                <a:lnTo>
                                  <a:pt x="1669" y="40081"/>
                                </a:lnTo>
                                <a:cubicBezTo>
                                  <a:pt x="3146" y="40820"/>
                                  <a:pt x="4722" y="41190"/>
                                  <a:pt x="6400" y="41190"/>
                                </a:cubicBezTo>
                                <a:cubicBezTo>
                                  <a:pt x="10159" y="41190"/>
                                  <a:pt x="13074" y="37836"/>
                                  <a:pt x="15134" y="31124"/>
                                </a:cubicBezTo>
                                <a:lnTo>
                                  <a:pt x="1163" y="0"/>
                                </a:lnTo>
                                <a:close/>
                              </a:path>
                            </a:pathLst>
                          </a:custGeom>
                          <a:ln w="0" cap="flat">
                            <a:miter lim="127000"/>
                          </a:ln>
                        </wps:spPr>
                        <wps:style>
                          <a:lnRef idx="0">
                            <a:srgbClr val="000000">
                              <a:alpha val="0"/>
                            </a:srgbClr>
                          </a:lnRef>
                          <a:fillRef idx="1">
                            <a:srgbClr val="0083A3"/>
                          </a:fillRef>
                          <a:effectRef idx="0">
                            <a:scrgbClr r="0" g="0" b="0"/>
                          </a:effectRef>
                          <a:fontRef idx="none"/>
                        </wps:style>
                        <wps:bodyPr/>
                      </wps:wsp>
                      <wps:wsp>
                        <wps:cNvPr id="1643" name="Shape 1643"/>
                        <wps:cNvSpPr/>
                        <wps:spPr>
                          <a:xfrm>
                            <a:off x="1002562" y="299336"/>
                            <a:ext cx="22856" cy="43378"/>
                          </a:xfrm>
                          <a:custGeom>
                            <a:avLst/>
                            <a:gdLst/>
                            <a:ahLst/>
                            <a:cxnLst/>
                            <a:rect l="0" t="0" r="0" b="0"/>
                            <a:pathLst>
                              <a:path w="22856" h="43378">
                                <a:moveTo>
                                  <a:pt x="0" y="0"/>
                                </a:moveTo>
                                <a:lnTo>
                                  <a:pt x="22789" y="0"/>
                                </a:lnTo>
                                <a:lnTo>
                                  <a:pt x="20660" y="5928"/>
                                </a:lnTo>
                                <a:lnTo>
                                  <a:pt x="6804" y="5928"/>
                                </a:lnTo>
                                <a:lnTo>
                                  <a:pt x="6804" y="18235"/>
                                </a:lnTo>
                                <a:lnTo>
                                  <a:pt x="20660" y="18235"/>
                                </a:lnTo>
                                <a:lnTo>
                                  <a:pt x="20660" y="24162"/>
                                </a:lnTo>
                                <a:lnTo>
                                  <a:pt x="6804" y="24162"/>
                                </a:lnTo>
                                <a:lnTo>
                                  <a:pt x="6804" y="37447"/>
                                </a:lnTo>
                                <a:lnTo>
                                  <a:pt x="22856" y="37447"/>
                                </a:lnTo>
                                <a:lnTo>
                                  <a:pt x="22856" y="43378"/>
                                </a:lnTo>
                                <a:lnTo>
                                  <a:pt x="0" y="43378"/>
                                </a:lnTo>
                                <a:lnTo>
                                  <a:pt x="0" y="0"/>
                                </a:lnTo>
                                <a:close/>
                              </a:path>
                            </a:pathLst>
                          </a:custGeom>
                          <a:ln w="0" cap="flat">
                            <a:miter lim="127000"/>
                          </a:ln>
                        </wps:spPr>
                        <wps:style>
                          <a:lnRef idx="0">
                            <a:srgbClr val="000000">
                              <a:alpha val="0"/>
                            </a:srgbClr>
                          </a:lnRef>
                          <a:fillRef idx="1">
                            <a:srgbClr val="BF9B32"/>
                          </a:fillRef>
                          <a:effectRef idx="0">
                            <a:scrgbClr r="0" g="0" b="0"/>
                          </a:effectRef>
                          <a:fontRef idx="none"/>
                        </wps:style>
                        <wps:bodyPr/>
                      </wps:wsp>
                      <wps:wsp>
                        <wps:cNvPr id="1644" name="Shape 1644"/>
                        <wps:cNvSpPr/>
                        <wps:spPr>
                          <a:xfrm>
                            <a:off x="1030600" y="310793"/>
                            <a:ext cx="26616" cy="31921"/>
                          </a:xfrm>
                          <a:custGeom>
                            <a:avLst/>
                            <a:gdLst/>
                            <a:ahLst/>
                            <a:cxnLst/>
                            <a:rect l="0" t="0" r="0" b="0"/>
                            <a:pathLst>
                              <a:path w="26616" h="31921">
                                <a:moveTo>
                                  <a:pt x="17290" y="0"/>
                                </a:moveTo>
                                <a:cubicBezTo>
                                  <a:pt x="19828" y="0"/>
                                  <a:pt x="21947" y="856"/>
                                  <a:pt x="23624" y="2561"/>
                                </a:cubicBezTo>
                                <a:cubicBezTo>
                                  <a:pt x="25623" y="4542"/>
                                  <a:pt x="26616" y="7386"/>
                                  <a:pt x="26616" y="11122"/>
                                </a:cubicBezTo>
                                <a:lnTo>
                                  <a:pt x="26616" y="31921"/>
                                </a:lnTo>
                                <a:lnTo>
                                  <a:pt x="19886" y="31921"/>
                                </a:lnTo>
                                <a:lnTo>
                                  <a:pt x="19886" y="13284"/>
                                </a:lnTo>
                                <a:cubicBezTo>
                                  <a:pt x="19886" y="8517"/>
                                  <a:pt x="18280" y="6131"/>
                                  <a:pt x="15081" y="6131"/>
                                </a:cubicBezTo>
                                <a:cubicBezTo>
                                  <a:pt x="12620" y="6131"/>
                                  <a:pt x="9841" y="7369"/>
                                  <a:pt x="6739" y="9878"/>
                                </a:cubicBezTo>
                                <a:lnTo>
                                  <a:pt x="6739" y="31921"/>
                                </a:lnTo>
                                <a:lnTo>
                                  <a:pt x="0" y="31921"/>
                                </a:lnTo>
                                <a:lnTo>
                                  <a:pt x="0" y="796"/>
                                </a:lnTo>
                                <a:lnTo>
                                  <a:pt x="5632" y="796"/>
                                </a:lnTo>
                                <a:lnTo>
                                  <a:pt x="6415" y="4276"/>
                                </a:lnTo>
                                <a:cubicBezTo>
                                  <a:pt x="10171" y="1423"/>
                                  <a:pt x="13786" y="0"/>
                                  <a:pt x="17290" y="0"/>
                                </a:cubicBezTo>
                                <a:close/>
                              </a:path>
                            </a:pathLst>
                          </a:custGeom>
                          <a:ln w="0" cap="flat">
                            <a:miter lim="127000"/>
                          </a:ln>
                        </wps:spPr>
                        <wps:style>
                          <a:lnRef idx="0">
                            <a:srgbClr val="000000">
                              <a:alpha val="0"/>
                            </a:srgbClr>
                          </a:lnRef>
                          <a:fillRef idx="1">
                            <a:srgbClr val="BF9B32"/>
                          </a:fillRef>
                          <a:effectRef idx="0">
                            <a:scrgbClr r="0" g="0" b="0"/>
                          </a:effectRef>
                          <a:fontRef idx="none"/>
                        </wps:style>
                        <wps:bodyPr/>
                      </wps:wsp>
                      <wps:wsp>
                        <wps:cNvPr id="1645" name="Shape 1645"/>
                        <wps:cNvSpPr/>
                        <wps:spPr>
                          <a:xfrm>
                            <a:off x="1060134" y="310724"/>
                            <a:ext cx="14754" cy="47588"/>
                          </a:xfrm>
                          <a:custGeom>
                            <a:avLst/>
                            <a:gdLst/>
                            <a:ahLst/>
                            <a:cxnLst/>
                            <a:rect l="0" t="0" r="0" b="0"/>
                            <a:pathLst>
                              <a:path w="14754" h="47588">
                                <a:moveTo>
                                  <a:pt x="14298" y="0"/>
                                </a:moveTo>
                                <a:lnTo>
                                  <a:pt x="14754" y="99"/>
                                </a:lnTo>
                                <a:lnTo>
                                  <a:pt x="14754" y="5562"/>
                                </a:lnTo>
                                <a:lnTo>
                                  <a:pt x="14360" y="5398"/>
                                </a:lnTo>
                                <a:cubicBezTo>
                                  <a:pt x="12691" y="5398"/>
                                  <a:pt x="11316" y="5953"/>
                                  <a:pt x="10258" y="7050"/>
                                </a:cubicBezTo>
                                <a:cubicBezTo>
                                  <a:pt x="9188" y="8144"/>
                                  <a:pt x="8666" y="9636"/>
                                  <a:pt x="8666" y="11517"/>
                                </a:cubicBezTo>
                                <a:cubicBezTo>
                                  <a:pt x="8666" y="13354"/>
                                  <a:pt x="9206" y="14902"/>
                                  <a:pt x="10282" y="16132"/>
                                </a:cubicBezTo>
                                <a:cubicBezTo>
                                  <a:pt x="11362" y="17360"/>
                                  <a:pt x="12787" y="17968"/>
                                  <a:pt x="14551" y="17968"/>
                                </a:cubicBezTo>
                                <a:lnTo>
                                  <a:pt x="14754" y="17890"/>
                                </a:lnTo>
                                <a:lnTo>
                                  <a:pt x="14754" y="23347"/>
                                </a:lnTo>
                                <a:lnTo>
                                  <a:pt x="10865" y="22774"/>
                                </a:lnTo>
                                <a:cubicBezTo>
                                  <a:pt x="10134" y="23736"/>
                                  <a:pt x="9770" y="24698"/>
                                  <a:pt x="9770" y="25671"/>
                                </a:cubicBezTo>
                                <a:lnTo>
                                  <a:pt x="14754" y="27934"/>
                                </a:lnTo>
                                <a:lnTo>
                                  <a:pt x="14754" y="33660"/>
                                </a:lnTo>
                                <a:lnTo>
                                  <a:pt x="14492" y="33604"/>
                                </a:lnTo>
                                <a:cubicBezTo>
                                  <a:pt x="11689" y="33234"/>
                                  <a:pt x="9918" y="32908"/>
                                  <a:pt x="9178" y="32641"/>
                                </a:cubicBezTo>
                                <a:cubicBezTo>
                                  <a:pt x="7121" y="34096"/>
                                  <a:pt x="6076" y="35635"/>
                                  <a:pt x="6076" y="37253"/>
                                </a:cubicBezTo>
                                <a:cubicBezTo>
                                  <a:pt x="6076" y="38745"/>
                                  <a:pt x="6887" y="39990"/>
                                  <a:pt x="8527" y="41008"/>
                                </a:cubicBezTo>
                                <a:lnTo>
                                  <a:pt x="14754" y="42455"/>
                                </a:lnTo>
                                <a:lnTo>
                                  <a:pt x="14754" y="47503"/>
                                </a:lnTo>
                                <a:lnTo>
                                  <a:pt x="14421" y="47588"/>
                                </a:lnTo>
                                <a:cubicBezTo>
                                  <a:pt x="9980" y="47588"/>
                                  <a:pt x="6433" y="46660"/>
                                  <a:pt x="3747" y="44823"/>
                                </a:cubicBezTo>
                                <a:cubicBezTo>
                                  <a:pt x="1255" y="43108"/>
                                  <a:pt x="0" y="40946"/>
                                  <a:pt x="0" y="38303"/>
                                </a:cubicBezTo>
                                <a:cubicBezTo>
                                  <a:pt x="0" y="35052"/>
                                  <a:pt x="1863" y="32551"/>
                                  <a:pt x="5625" y="30805"/>
                                </a:cubicBezTo>
                                <a:cubicBezTo>
                                  <a:pt x="4241" y="30008"/>
                                  <a:pt x="3559" y="28701"/>
                                  <a:pt x="3559" y="26855"/>
                                </a:cubicBezTo>
                                <a:cubicBezTo>
                                  <a:pt x="3559" y="24743"/>
                                  <a:pt x="4799" y="22818"/>
                                  <a:pt x="7309" y="21068"/>
                                </a:cubicBezTo>
                                <a:cubicBezTo>
                                  <a:pt x="5712" y="20185"/>
                                  <a:pt x="4444" y="18877"/>
                                  <a:pt x="3522" y="17153"/>
                                </a:cubicBezTo>
                                <a:cubicBezTo>
                                  <a:pt x="2591" y="15414"/>
                                  <a:pt x="2122" y="13533"/>
                                  <a:pt x="2122" y="11517"/>
                                </a:cubicBezTo>
                                <a:cubicBezTo>
                                  <a:pt x="2122" y="8364"/>
                                  <a:pt x="3244" y="5642"/>
                                  <a:pt x="5459" y="3392"/>
                                </a:cubicBezTo>
                                <a:cubicBezTo>
                                  <a:pt x="7686" y="1138"/>
                                  <a:pt x="10631" y="0"/>
                                  <a:pt x="14298" y="0"/>
                                </a:cubicBezTo>
                                <a:close/>
                              </a:path>
                            </a:pathLst>
                          </a:custGeom>
                          <a:ln w="0" cap="flat">
                            <a:miter lim="127000"/>
                          </a:ln>
                        </wps:spPr>
                        <wps:style>
                          <a:lnRef idx="0">
                            <a:srgbClr val="000000">
                              <a:alpha val="0"/>
                            </a:srgbClr>
                          </a:lnRef>
                          <a:fillRef idx="1">
                            <a:srgbClr val="BF9B32"/>
                          </a:fillRef>
                          <a:effectRef idx="0">
                            <a:scrgbClr r="0" g="0" b="0"/>
                          </a:effectRef>
                          <a:fontRef idx="none"/>
                        </wps:style>
                        <wps:bodyPr/>
                      </wps:wsp>
                      <wps:wsp>
                        <wps:cNvPr id="1646" name="Shape 1646"/>
                        <wps:cNvSpPr/>
                        <wps:spPr>
                          <a:xfrm>
                            <a:off x="1074889" y="338658"/>
                            <a:ext cx="16059" cy="19569"/>
                          </a:xfrm>
                          <a:custGeom>
                            <a:avLst/>
                            <a:gdLst/>
                            <a:ahLst/>
                            <a:cxnLst/>
                            <a:rect l="0" t="0" r="0" b="0"/>
                            <a:pathLst>
                              <a:path w="16059" h="19569">
                                <a:moveTo>
                                  <a:pt x="0" y="0"/>
                                </a:moveTo>
                                <a:lnTo>
                                  <a:pt x="524" y="238"/>
                                </a:lnTo>
                                <a:cubicBezTo>
                                  <a:pt x="5696" y="987"/>
                                  <a:pt x="9061" y="1642"/>
                                  <a:pt x="10628" y="2209"/>
                                </a:cubicBezTo>
                                <a:cubicBezTo>
                                  <a:pt x="14233" y="3658"/>
                                  <a:pt x="16059" y="6031"/>
                                  <a:pt x="16059" y="9319"/>
                                </a:cubicBezTo>
                                <a:cubicBezTo>
                                  <a:pt x="16059" y="12216"/>
                                  <a:pt x="14748" y="14610"/>
                                  <a:pt x="12111" y="16482"/>
                                </a:cubicBezTo>
                                <a:lnTo>
                                  <a:pt x="0" y="19569"/>
                                </a:lnTo>
                                <a:lnTo>
                                  <a:pt x="0" y="14521"/>
                                </a:lnTo>
                                <a:lnTo>
                                  <a:pt x="265" y="14582"/>
                                </a:lnTo>
                                <a:cubicBezTo>
                                  <a:pt x="2760" y="14582"/>
                                  <a:pt x="4793" y="14177"/>
                                  <a:pt x="6341" y="13363"/>
                                </a:cubicBezTo>
                                <a:cubicBezTo>
                                  <a:pt x="7898" y="12554"/>
                                  <a:pt x="8679" y="11438"/>
                                  <a:pt x="8679" y="10033"/>
                                </a:cubicBezTo>
                                <a:cubicBezTo>
                                  <a:pt x="8679" y="8727"/>
                                  <a:pt x="7698" y="7701"/>
                                  <a:pt x="5761" y="6949"/>
                                </a:cubicBezTo>
                                <a:lnTo>
                                  <a:pt x="0" y="5726"/>
                                </a:lnTo>
                                <a:lnTo>
                                  <a:pt x="0" y="0"/>
                                </a:lnTo>
                                <a:close/>
                              </a:path>
                            </a:pathLst>
                          </a:custGeom>
                          <a:ln w="0" cap="flat">
                            <a:miter lim="127000"/>
                          </a:ln>
                        </wps:spPr>
                        <wps:style>
                          <a:lnRef idx="0">
                            <a:srgbClr val="000000">
                              <a:alpha val="0"/>
                            </a:srgbClr>
                          </a:lnRef>
                          <a:fillRef idx="1">
                            <a:srgbClr val="BF9B32"/>
                          </a:fillRef>
                          <a:effectRef idx="0">
                            <a:scrgbClr r="0" g="0" b="0"/>
                          </a:effectRef>
                          <a:fontRef idx="none"/>
                        </wps:style>
                        <wps:bodyPr/>
                      </wps:wsp>
                      <wps:wsp>
                        <wps:cNvPr id="1647" name="Shape 1647"/>
                        <wps:cNvSpPr/>
                        <wps:spPr>
                          <a:xfrm>
                            <a:off x="1074889" y="309418"/>
                            <a:ext cx="15356" cy="24673"/>
                          </a:xfrm>
                          <a:custGeom>
                            <a:avLst/>
                            <a:gdLst/>
                            <a:ahLst/>
                            <a:cxnLst/>
                            <a:rect l="0" t="0" r="0" b="0"/>
                            <a:pathLst>
                              <a:path w="15356" h="24673">
                                <a:moveTo>
                                  <a:pt x="13138" y="0"/>
                                </a:moveTo>
                                <a:cubicBezTo>
                                  <a:pt x="13832" y="0"/>
                                  <a:pt x="14563" y="43"/>
                                  <a:pt x="15356" y="132"/>
                                </a:cubicBezTo>
                                <a:lnTo>
                                  <a:pt x="13798" y="5457"/>
                                </a:lnTo>
                                <a:cubicBezTo>
                                  <a:pt x="11886" y="5015"/>
                                  <a:pt x="10443" y="5015"/>
                                  <a:pt x="9462" y="5457"/>
                                </a:cubicBezTo>
                                <a:cubicBezTo>
                                  <a:pt x="11532" y="7648"/>
                                  <a:pt x="12555" y="10310"/>
                                  <a:pt x="12555" y="13419"/>
                                </a:cubicBezTo>
                                <a:cubicBezTo>
                                  <a:pt x="12555" y="16755"/>
                                  <a:pt x="11374" y="19466"/>
                                  <a:pt x="9003" y="21544"/>
                                </a:cubicBezTo>
                                <a:cubicBezTo>
                                  <a:pt x="6628" y="23633"/>
                                  <a:pt x="3673" y="24673"/>
                                  <a:pt x="130" y="24673"/>
                                </a:cubicBezTo>
                                <a:lnTo>
                                  <a:pt x="0" y="24654"/>
                                </a:lnTo>
                                <a:lnTo>
                                  <a:pt x="0" y="19197"/>
                                </a:lnTo>
                                <a:lnTo>
                                  <a:pt x="4117" y="17629"/>
                                </a:lnTo>
                                <a:cubicBezTo>
                                  <a:pt x="5212" y="16535"/>
                                  <a:pt x="5761" y="14999"/>
                                  <a:pt x="5761" y="13022"/>
                                </a:cubicBezTo>
                                <a:cubicBezTo>
                                  <a:pt x="5761" y="11278"/>
                                  <a:pt x="5203" y="9771"/>
                                  <a:pt x="4083" y="8558"/>
                                </a:cubicBezTo>
                                <a:lnTo>
                                  <a:pt x="0" y="6869"/>
                                </a:lnTo>
                                <a:lnTo>
                                  <a:pt x="0" y="1406"/>
                                </a:lnTo>
                                <a:lnTo>
                                  <a:pt x="5314" y="2561"/>
                                </a:lnTo>
                                <a:cubicBezTo>
                                  <a:pt x="5567" y="2730"/>
                                  <a:pt x="5829" y="2711"/>
                                  <a:pt x="6088" y="2489"/>
                                </a:cubicBezTo>
                                <a:cubicBezTo>
                                  <a:pt x="7812" y="831"/>
                                  <a:pt x="10159" y="0"/>
                                  <a:pt x="13138" y="0"/>
                                </a:cubicBezTo>
                                <a:close/>
                              </a:path>
                            </a:pathLst>
                          </a:custGeom>
                          <a:ln w="0" cap="flat">
                            <a:miter lim="127000"/>
                          </a:ln>
                        </wps:spPr>
                        <wps:style>
                          <a:lnRef idx="0">
                            <a:srgbClr val="000000">
                              <a:alpha val="0"/>
                            </a:srgbClr>
                          </a:lnRef>
                          <a:fillRef idx="1">
                            <a:srgbClr val="BF9B32"/>
                          </a:fillRef>
                          <a:effectRef idx="0">
                            <a:scrgbClr r="0" g="0" b="0"/>
                          </a:effectRef>
                          <a:fontRef idx="none"/>
                        </wps:style>
                        <wps:bodyPr/>
                      </wps:wsp>
                      <wps:wsp>
                        <wps:cNvPr id="8655" name="Shape 8655"/>
                        <wps:cNvSpPr/>
                        <wps:spPr>
                          <a:xfrm>
                            <a:off x="1093364" y="311621"/>
                            <a:ext cx="9144" cy="31124"/>
                          </a:xfrm>
                          <a:custGeom>
                            <a:avLst/>
                            <a:gdLst/>
                            <a:ahLst/>
                            <a:cxnLst/>
                            <a:rect l="0" t="0" r="0" b="0"/>
                            <a:pathLst>
                              <a:path w="9144" h="31124">
                                <a:moveTo>
                                  <a:pt x="0" y="0"/>
                                </a:moveTo>
                                <a:lnTo>
                                  <a:pt x="9144" y="0"/>
                                </a:lnTo>
                                <a:lnTo>
                                  <a:pt x="9144" y="31124"/>
                                </a:lnTo>
                                <a:lnTo>
                                  <a:pt x="0" y="31124"/>
                                </a:lnTo>
                                <a:lnTo>
                                  <a:pt x="0" y="0"/>
                                </a:lnTo>
                              </a:path>
                            </a:pathLst>
                          </a:custGeom>
                          <a:ln w="0" cap="flat">
                            <a:miter lim="127000"/>
                          </a:ln>
                        </wps:spPr>
                        <wps:style>
                          <a:lnRef idx="0">
                            <a:srgbClr val="000000">
                              <a:alpha val="0"/>
                            </a:srgbClr>
                          </a:lnRef>
                          <a:fillRef idx="1">
                            <a:srgbClr val="BF9B32"/>
                          </a:fillRef>
                          <a:effectRef idx="0">
                            <a:scrgbClr r="0" g="0" b="0"/>
                          </a:effectRef>
                          <a:fontRef idx="none"/>
                        </wps:style>
                        <wps:bodyPr/>
                      </wps:wsp>
                      <wps:wsp>
                        <wps:cNvPr id="1649" name="Shape 1649"/>
                        <wps:cNvSpPr/>
                        <wps:spPr>
                          <a:xfrm>
                            <a:off x="1092408" y="297662"/>
                            <a:ext cx="8589" cy="8551"/>
                          </a:xfrm>
                          <a:custGeom>
                            <a:avLst/>
                            <a:gdLst/>
                            <a:ahLst/>
                            <a:cxnLst/>
                            <a:rect l="0" t="0" r="0" b="0"/>
                            <a:pathLst>
                              <a:path w="8589" h="8551">
                                <a:moveTo>
                                  <a:pt x="4321" y="0"/>
                                </a:moveTo>
                                <a:cubicBezTo>
                                  <a:pt x="5530" y="0"/>
                                  <a:pt x="6538" y="414"/>
                                  <a:pt x="7374" y="1254"/>
                                </a:cubicBezTo>
                                <a:cubicBezTo>
                                  <a:pt x="8179" y="2084"/>
                                  <a:pt x="8589" y="3091"/>
                                  <a:pt x="8589" y="4276"/>
                                </a:cubicBezTo>
                                <a:cubicBezTo>
                                  <a:pt x="8589" y="5461"/>
                                  <a:pt x="8170" y="6467"/>
                                  <a:pt x="7328" y="7307"/>
                                </a:cubicBezTo>
                                <a:cubicBezTo>
                                  <a:pt x="6492" y="8134"/>
                                  <a:pt x="5493" y="8551"/>
                                  <a:pt x="4321" y="8551"/>
                                </a:cubicBezTo>
                                <a:cubicBezTo>
                                  <a:pt x="3115" y="8551"/>
                                  <a:pt x="2097" y="8134"/>
                                  <a:pt x="1243" y="7307"/>
                                </a:cubicBezTo>
                                <a:cubicBezTo>
                                  <a:pt x="410" y="6467"/>
                                  <a:pt x="0" y="5461"/>
                                  <a:pt x="0" y="4276"/>
                                </a:cubicBezTo>
                                <a:cubicBezTo>
                                  <a:pt x="0" y="3091"/>
                                  <a:pt x="410" y="2084"/>
                                  <a:pt x="1243" y="1254"/>
                                </a:cubicBezTo>
                                <a:cubicBezTo>
                                  <a:pt x="2097" y="414"/>
                                  <a:pt x="3115" y="0"/>
                                  <a:pt x="4321" y="0"/>
                                </a:cubicBezTo>
                                <a:close/>
                              </a:path>
                            </a:pathLst>
                          </a:custGeom>
                          <a:ln w="0" cap="flat">
                            <a:miter lim="127000"/>
                          </a:ln>
                        </wps:spPr>
                        <wps:style>
                          <a:lnRef idx="0">
                            <a:srgbClr val="000000">
                              <a:alpha val="0"/>
                            </a:srgbClr>
                          </a:lnRef>
                          <a:fillRef idx="1">
                            <a:srgbClr val="BF9B32"/>
                          </a:fillRef>
                          <a:effectRef idx="0">
                            <a:scrgbClr r="0" g="0" b="0"/>
                          </a:effectRef>
                          <a:fontRef idx="none"/>
                        </wps:style>
                        <wps:bodyPr/>
                      </wps:wsp>
                      <wps:wsp>
                        <wps:cNvPr id="1650" name="Shape 1650"/>
                        <wps:cNvSpPr/>
                        <wps:spPr>
                          <a:xfrm>
                            <a:off x="1107134" y="310793"/>
                            <a:ext cx="26619" cy="31921"/>
                          </a:xfrm>
                          <a:custGeom>
                            <a:avLst/>
                            <a:gdLst/>
                            <a:ahLst/>
                            <a:cxnLst/>
                            <a:rect l="0" t="0" r="0" b="0"/>
                            <a:pathLst>
                              <a:path w="26619" h="31921">
                                <a:moveTo>
                                  <a:pt x="17283" y="0"/>
                                </a:moveTo>
                                <a:cubicBezTo>
                                  <a:pt x="19840" y="0"/>
                                  <a:pt x="21944" y="856"/>
                                  <a:pt x="23640" y="2561"/>
                                </a:cubicBezTo>
                                <a:cubicBezTo>
                                  <a:pt x="25620" y="4542"/>
                                  <a:pt x="26619" y="7386"/>
                                  <a:pt x="26619" y="11122"/>
                                </a:cubicBezTo>
                                <a:lnTo>
                                  <a:pt x="26619" y="31921"/>
                                </a:lnTo>
                                <a:lnTo>
                                  <a:pt x="19883" y="31921"/>
                                </a:lnTo>
                                <a:lnTo>
                                  <a:pt x="19883" y="13284"/>
                                </a:lnTo>
                                <a:cubicBezTo>
                                  <a:pt x="19883" y="8517"/>
                                  <a:pt x="18273" y="6131"/>
                                  <a:pt x="15094" y="6131"/>
                                </a:cubicBezTo>
                                <a:cubicBezTo>
                                  <a:pt x="12633" y="6131"/>
                                  <a:pt x="9845" y="7369"/>
                                  <a:pt x="6733" y="9878"/>
                                </a:cubicBezTo>
                                <a:lnTo>
                                  <a:pt x="6733" y="31921"/>
                                </a:lnTo>
                                <a:lnTo>
                                  <a:pt x="0" y="31921"/>
                                </a:lnTo>
                                <a:lnTo>
                                  <a:pt x="0" y="796"/>
                                </a:lnTo>
                                <a:lnTo>
                                  <a:pt x="5641" y="796"/>
                                </a:lnTo>
                                <a:lnTo>
                                  <a:pt x="6412" y="4276"/>
                                </a:lnTo>
                                <a:cubicBezTo>
                                  <a:pt x="10168" y="1423"/>
                                  <a:pt x="13789" y="0"/>
                                  <a:pt x="17283" y="0"/>
                                </a:cubicBezTo>
                                <a:close/>
                              </a:path>
                            </a:pathLst>
                          </a:custGeom>
                          <a:ln w="0" cap="flat">
                            <a:miter lim="127000"/>
                          </a:ln>
                        </wps:spPr>
                        <wps:style>
                          <a:lnRef idx="0">
                            <a:srgbClr val="000000">
                              <a:alpha val="0"/>
                            </a:srgbClr>
                          </a:lnRef>
                          <a:fillRef idx="1">
                            <a:srgbClr val="BF9B32"/>
                          </a:fillRef>
                          <a:effectRef idx="0">
                            <a:scrgbClr r="0" g="0" b="0"/>
                          </a:effectRef>
                          <a:fontRef idx="none"/>
                        </wps:style>
                        <wps:bodyPr/>
                      </wps:wsp>
                      <wps:wsp>
                        <wps:cNvPr id="1651" name="Shape 1651"/>
                        <wps:cNvSpPr/>
                        <wps:spPr>
                          <a:xfrm>
                            <a:off x="1138142" y="310858"/>
                            <a:ext cx="13277" cy="31795"/>
                          </a:xfrm>
                          <a:custGeom>
                            <a:avLst/>
                            <a:gdLst/>
                            <a:ahLst/>
                            <a:cxnLst/>
                            <a:rect l="0" t="0" r="0" b="0"/>
                            <a:pathLst>
                              <a:path w="13277" h="31795">
                                <a:moveTo>
                                  <a:pt x="13277" y="0"/>
                                </a:moveTo>
                                <a:lnTo>
                                  <a:pt x="13277" y="5280"/>
                                </a:lnTo>
                                <a:lnTo>
                                  <a:pt x="8703" y="7500"/>
                                </a:lnTo>
                                <a:cubicBezTo>
                                  <a:pt x="7519" y="8992"/>
                                  <a:pt x="6936" y="10775"/>
                                  <a:pt x="6936" y="12841"/>
                                </a:cubicBezTo>
                                <a:lnTo>
                                  <a:pt x="13277" y="12841"/>
                                </a:lnTo>
                                <a:lnTo>
                                  <a:pt x="13277" y="17894"/>
                                </a:lnTo>
                                <a:lnTo>
                                  <a:pt x="6936" y="17894"/>
                                </a:lnTo>
                                <a:cubicBezTo>
                                  <a:pt x="6973" y="20496"/>
                                  <a:pt x="7849" y="22630"/>
                                  <a:pt x="9527" y="24326"/>
                                </a:cubicBezTo>
                                <a:lnTo>
                                  <a:pt x="13277" y="25759"/>
                                </a:lnTo>
                                <a:lnTo>
                                  <a:pt x="13277" y="31795"/>
                                </a:lnTo>
                                <a:lnTo>
                                  <a:pt x="3565" y="27518"/>
                                </a:lnTo>
                                <a:cubicBezTo>
                                  <a:pt x="1191" y="24486"/>
                                  <a:pt x="0" y="20669"/>
                                  <a:pt x="0" y="16060"/>
                                </a:cubicBezTo>
                                <a:cubicBezTo>
                                  <a:pt x="0" y="11499"/>
                                  <a:pt x="1218" y="7675"/>
                                  <a:pt x="3670" y="4575"/>
                                </a:cubicBezTo>
                                <a:lnTo>
                                  <a:pt x="13277" y="0"/>
                                </a:lnTo>
                                <a:close/>
                              </a:path>
                            </a:pathLst>
                          </a:custGeom>
                          <a:ln w="0" cap="flat">
                            <a:miter lim="127000"/>
                          </a:ln>
                        </wps:spPr>
                        <wps:style>
                          <a:lnRef idx="0">
                            <a:srgbClr val="000000">
                              <a:alpha val="0"/>
                            </a:srgbClr>
                          </a:lnRef>
                          <a:fillRef idx="1">
                            <a:srgbClr val="BF9B32"/>
                          </a:fillRef>
                          <a:effectRef idx="0">
                            <a:scrgbClr r="0" g="0" b="0"/>
                          </a:effectRef>
                          <a:fontRef idx="none"/>
                        </wps:style>
                        <wps:bodyPr/>
                      </wps:wsp>
                      <wps:wsp>
                        <wps:cNvPr id="1652" name="Shape 1652"/>
                        <wps:cNvSpPr/>
                        <wps:spPr>
                          <a:xfrm>
                            <a:off x="1151419" y="335538"/>
                            <a:ext cx="12293" cy="7827"/>
                          </a:xfrm>
                          <a:custGeom>
                            <a:avLst/>
                            <a:gdLst/>
                            <a:ahLst/>
                            <a:cxnLst/>
                            <a:rect l="0" t="0" r="0" b="0"/>
                            <a:pathLst>
                              <a:path w="12293" h="7827">
                                <a:moveTo>
                                  <a:pt x="10548" y="0"/>
                                </a:moveTo>
                                <a:lnTo>
                                  <a:pt x="12293" y="4486"/>
                                </a:lnTo>
                                <a:cubicBezTo>
                                  <a:pt x="9289" y="6714"/>
                                  <a:pt x="5715" y="7827"/>
                                  <a:pt x="1619" y="7827"/>
                                </a:cubicBezTo>
                                <a:lnTo>
                                  <a:pt x="0" y="7114"/>
                                </a:lnTo>
                                <a:lnTo>
                                  <a:pt x="0" y="1078"/>
                                </a:lnTo>
                                <a:lnTo>
                                  <a:pt x="2865" y="2173"/>
                                </a:lnTo>
                                <a:cubicBezTo>
                                  <a:pt x="5437" y="2173"/>
                                  <a:pt x="8003" y="1449"/>
                                  <a:pt x="10548" y="0"/>
                                </a:cubicBezTo>
                                <a:close/>
                              </a:path>
                            </a:pathLst>
                          </a:custGeom>
                          <a:ln w="0" cap="flat">
                            <a:miter lim="127000"/>
                          </a:ln>
                        </wps:spPr>
                        <wps:style>
                          <a:lnRef idx="0">
                            <a:srgbClr val="000000">
                              <a:alpha val="0"/>
                            </a:srgbClr>
                          </a:lnRef>
                          <a:fillRef idx="1">
                            <a:srgbClr val="BF9B32"/>
                          </a:fillRef>
                          <a:effectRef idx="0">
                            <a:scrgbClr r="0" g="0" b="0"/>
                          </a:effectRef>
                          <a:fontRef idx="none"/>
                        </wps:style>
                        <wps:bodyPr/>
                      </wps:wsp>
                      <wps:wsp>
                        <wps:cNvPr id="1653" name="Shape 1653"/>
                        <wps:cNvSpPr/>
                        <wps:spPr>
                          <a:xfrm>
                            <a:off x="1151419" y="310793"/>
                            <a:ext cx="13345" cy="17959"/>
                          </a:xfrm>
                          <a:custGeom>
                            <a:avLst/>
                            <a:gdLst/>
                            <a:ahLst/>
                            <a:cxnLst/>
                            <a:rect l="0" t="0" r="0" b="0"/>
                            <a:pathLst>
                              <a:path w="13345" h="17959">
                                <a:moveTo>
                                  <a:pt x="136" y="0"/>
                                </a:moveTo>
                                <a:cubicBezTo>
                                  <a:pt x="4185" y="0"/>
                                  <a:pt x="7399" y="1477"/>
                                  <a:pt x="9783" y="4407"/>
                                </a:cubicBezTo>
                                <a:cubicBezTo>
                                  <a:pt x="12154" y="7351"/>
                                  <a:pt x="13345" y="11238"/>
                                  <a:pt x="13345" y="16062"/>
                                </a:cubicBezTo>
                                <a:lnTo>
                                  <a:pt x="13345" y="17959"/>
                                </a:lnTo>
                                <a:lnTo>
                                  <a:pt x="0" y="17959"/>
                                </a:lnTo>
                                <a:lnTo>
                                  <a:pt x="0" y="12905"/>
                                </a:lnTo>
                                <a:lnTo>
                                  <a:pt x="6341" y="12905"/>
                                </a:lnTo>
                                <a:cubicBezTo>
                                  <a:pt x="6307" y="10887"/>
                                  <a:pt x="5758" y="9169"/>
                                  <a:pt x="4731" y="7765"/>
                                </a:cubicBezTo>
                                <a:cubicBezTo>
                                  <a:pt x="3577" y="6141"/>
                                  <a:pt x="2002" y="5329"/>
                                  <a:pt x="31" y="5329"/>
                                </a:cubicBezTo>
                                <a:lnTo>
                                  <a:pt x="0" y="5344"/>
                                </a:lnTo>
                                <a:lnTo>
                                  <a:pt x="0" y="64"/>
                                </a:lnTo>
                                <a:lnTo>
                                  <a:pt x="136" y="0"/>
                                </a:lnTo>
                                <a:close/>
                              </a:path>
                            </a:pathLst>
                          </a:custGeom>
                          <a:ln w="0" cap="flat">
                            <a:miter lim="127000"/>
                          </a:ln>
                        </wps:spPr>
                        <wps:style>
                          <a:lnRef idx="0">
                            <a:srgbClr val="000000">
                              <a:alpha val="0"/>
                            </a:srgbClr>
                          </a:lnRef>
                          <a:fillRef idx="1">
                            <a:srgbClr val="BF9B32"/>
                          </a:fillRef>
                          <a:effectRef idx="0">
                            <a:scrgbClr r="0" g="0" b="0"/>
                          </a:effectRef>
                          <a:fontRef idx="none"/>
                        </wps:style>
                        <wps:bodyPr/>
                      </wps:wsp>
                      <wps:wsp>
                        <wps:cNvPr id="1654" name="Shape 1654"/>
                        <wps:cNvSpPr/>
                        <wps:spPr>
                          <a:xfrm>
                            <a:off x="1167861" y="310853"/>
                            <a:ext cx="13279" cy="31800"/>
                          </a:xfrm>
                          <a:custGeom>
                            <a:avLst/>
                            <a:gdLst/>
                            <a:ahLst/>
                            <a:cxnLst/>
                            <a:rect l="0" t="0" r="0" b="0"/>
                            <a:pathLst>
                              <a:path w="13279" h="31800">
                                <a:moveTo>
                                  <a:pt x="13279" y="0"/>
                                </a:moveTo>
                                <a:lnTo>
                                  <a:pt x="13279" y="5283"/>
                                </a:lnTo>
                                <a:lnTo>
                                  <a:pt x="8716" y="7504"/>
                                </a:lnTo>
                                <a:cubicBezTo>
                                  <a:pt x="7534" y="8996"/>
                                  <a:pt x="6933" y="10780"/>
                                  <a:pt x="6933" y="12846"/>
                                </a:cubicBezTo>
                                <a:lnTo>
                                  <a:pt x="13279" y="12846"/>
                                </a:lnTo>
                                <a:lnTo>
                                  <a:pt x="13279" y="17899"/>
                                </a:lnTo>
                                <a:lnTo>
                                  <a:pt x="6933" y="17899"/>
                                </a:lnTo>
                                <a:cubicBezTo>
                                  <a:pt x="6970" y="20500"/>
                                  <a:pt x="7849" y="22635"/>
                                  <a:pt x="9524" y="24331"/>
                                </a:cubicBezTo>
                                <a:lnTo>
                                  <a:pt x="13279" y="25766"/>
                                </a:lnTo>
                                <a:lnTo>
                                  <a:pt x="13279" y="31800"/>
                                </a:lnTo>
                                <a:lnTo>
                                  <a:pt x="3562" y="27522"/>
                                </a:lnTo>
                                <a:cubicBezTo>
                                  <a:pt x="1200" y="24491"/>
                                  <a:pt x="0" y="20673"/>
                                  <a:pt x="0" y="16065"/>
                                </a:cubicBezTo>
                                <a:cubicBezTo>
                                  <a:pt x="0" y="11504"/>
                                  <a:pt x="1218" y="7679"/>
                                  <a:pt x="3667" y="4580"/>
                                </a:cubicBezTo>
                                <a:lnTo>
                                  <a:pt x="13279" y="0"/>
                                </a:lnTo>
                                <a:close/>
                              </a:path>
                            </a:pathLst>
                          </a:custGeom>
                          <a:ln w="0" cap="flat">
                            <a:miter lim="127000"/>
                          </a:ln>
                        </wps:spPr>
                        <wps:style>
                          <a:lnRef idx="0">
                            <a:srgbClr val="000000">
                              <a:alpha val="0"/>
                            </a:srgbClr>
                          </a:lnRef>
                          <a:fillRef idx="1">
                            <a:srgbClr val="BF9B32"/>
                          </a:fillRef>
                          <a:effectRef idx="0">
                            <a:scrgbClr r="0" g="0" b="0"/>
                          </a:effectRef>
                          <a:fontRef idx="none"/>
                        </wps:style>
                        <wps:bodyPr/>
                      </wps:wsp>
                      <wps:wsp>
                        <wps:cNvPr id="1655" name="Shape 1655"/>
                        <wps:cNvSpPr/>
                        <wps:spPr>
                          <a:xfrm>
                            <a:off x="1181140" y="335538"/>
                            <a:ext cx="12298" cy="7827"/>
                          </a:xfrm>
                          <a:custGeom>
                            <a:avLst/>
                            <a:gdLst/>
                            <a:ahLst/>
                            <a:cxnLst/>
                            <a:rect l="0" t="0" r="0" b="0"/>
                            <a:pathLst>
                              <a:path w="12298" h="7827">
                                <a:moveTo>
                                  <a:pt x="10562" y="0"/>
                                </a:moveTo>
                                <a:lnTo>
                                  <a:pt x="12298" y="4486"/>
                                </a:lnTo>
                                <a:cubicBezTo>
                                  <a:pt x="9291" y="6714"/>
                                  <a:pt x="5710" y="7827"/>
                                  <a:pt x="1618" y="7827"/>
                                </a:cubicBezTo>
                                <a:lnTo>
                                  <a:pt x="0" y="7115"/>
                                </a:lnTo>
                                <a:lnTo>
                                  <a:pt x="0" y="1081"/>
                                </a:lnTo>
                                <a:lnTo>
                                  <a:pt x="2857" y="2173"/>
                                </a:lnTo>
                                <a:cubicBezTo>
                                  <a:pt x="5442" y="2173"/>
                                  <a:pt x="8014" y="1449"/>
                                  <a:pt x="10562" y="0"/>
                                </a:cubicBezTo>
                                <a:close/>
                              </a:path>
                            </a:pathLst>
                          </a:custGeom>
                          <a:ln w="0" cap="flat">
                            <a:miter lim="127000"/>
                          </a:ln>
                        </wps:spPr>
                        <wps:style>
                          <a:lnRef idx="0">
                            <a:srgbClr val="000000">
                              <a:alpha val="0"/>
                            </a:srgbClr>
                          </a:lnRef>
                          <a:fillRef idx="1">
                            <a:srgbClr val="BF9B32"/>
                          </a:fillRef>
                          <a:effectRef idx="0">
                            <a:scrgbClr r="0" g="0" b="0"/>
                          </a:effectRef>
                          <a:fontRef idx="none"/>
                        </wps:style>
                        <wps:bodyPr/>
                      </wps:wsp>
                      <wps:wsp>
                        <wps:cNvPr id="1656" name="Shape 1656"/>
                        <wps:cNvSpPr/>
                        <wps:spPr>
                          <a:xfrm>
                            <a:off x="1181140" y="310793"/>
                            <a:ext cx="13353" cy="17959"/>
                          </a:xfrm>
                          <a:custGeom>
                            <a:avLst/>
                            <a:gdLst/>
                            <a:ahLst/>
                            <a:cxnLst/>
                            <a:rect l="0" t="0" r="0" b="0"/>
                            <a:pathLst>
                              <a:path w="13353" h="17959">
                                <a:moveTo>
                                  <a:pt x="125" y="0"/>
                                </a:moveTo>
                                <a:cubicBezTo>
                                  <a:pt x="4190" y="0"/>
                                  <a:pt x="7407" y="1477"/>
                                  <a:pt x="9781" y="4407"/>
                                </a:cubicBezTo>
                                <a:cubicBezTo>
                                  <a:pt x="12150" y="7351"/>
                                  <a:pt x="13353" y="11238"/>
                                  <a:pt x="13353" y="16062"/>
                                </a:cubicBezTo>
                                <a:lnTo>
                                  <a:pt x="13353" y="17959"/>
                                </a:lnTo>
                                <a:lnTo>
                                  <a:pt x="0" y="17959"/>
                                </a:lnTo>
                                <a:lnTo>
                                  <a:pt x="0" y="12905"/>
                                </a:lnTo>
                                <a:lnTo>
                                  <a:pt x="6346" y="12905"/>
                                </a:lnTo>
                                <a:cubicBezTo>
                                  <a:pt x="6302" y="10887"/>
                                  <a:pt x="5763" y="9169"/>
                                  <a:pt x="4739" y="7765"/>
                                </a:cubicBezTo>
                                <a:cubicBezTo>
                                  <a:pt x="3573" y="6141"/>
                                  <a:pt x="2019" y="5329"/>
                                  <a:pt x="29" y="5329"/>
                                </a:cubicBezTo>
                                <a:lnTo>
                                  <a:pt x="0" y="5343"/>
                                </a:lnTo>
                                <a:lnTo>
                                  <a:pt x="0" y="60"/>
                                </a:lnTo>
                                <a:lnTo>
                                  <a:pt x="125" y="0"/>
                                </a:lnTo>
                                <a:close/>
                              </a:path>
                            </a:pathLst>
                          </a:custGeom>
                          <a:ln w="0" cap="flat">
                            <a:miter lim="127000"/>
                          </a:ln>
                        </wps:spPr>
                        <wps:style>
                          <a:lnRef idx="0">
                            <a:srgbClr val="000000">
                              <a:alpha val="0"/>
                            </a:srgbClr>
                          </a:lnRef>
                          <a:fillRef idx="1">
                            <a:srgbClr val="BF9B32"/>
                          </a:fillRef>
                          <a:effectRef idx="0">
                            <a:scrgbClr r="0" g="0" b="0"/>
                          </a:effectRef>
                          <a:fontRef idx="none"/>
                        </wps:style>
                        <wps:bodyPr/>
                      </wps:wsp>
                      <wps:wsp>
                        <wps:cNvPr id="1657" name="Shape 1657"/>
                        <wps:cNvSpPr/>
                        <wps:spPr>
                          <a:xfrm>
                            <a:off x="1199070" y="310793"/>
                            <a:ext cx="18915" cy="31921"/>
                          </a:xfrm>
                          <a:custGeom>
                            <a:avLst/>
                            <a:gdLst/>
                            <a:ahLst/>
                            <a:cxnLst/>
                            <a:rect l="0" t="0" r="0" b="0"/>
                            <a:pathLst>
                              <a:path w="18915" h="31921">
                                <a:moveTo>
                                  <a:pt x="15038" y="0"/>
                                </a:moveTo>
                                <a:cubicBezTo>
                                  <a:pt x="16500" y="0"/>
                                  <a:pt x="17795" y="398"/>
                                  <a:pt x="18915" y="1185"/>
                                </a:cubicBezTo>
                                <a:lnTo>
                                  <a:pt x="16324" y="7245"/>
                                </a:lnTo>
                                <a:cubicBezTo>
                                  <a:pt x="15334" y="6671"/>
                                  <a:pt x="14187" y="6379"/>
                                  <a:pt x="12882" y="6379"/>
                                </a:cubicBezTo>
                                <a:cubicBezTo>
                                  <a:pt x="10908" y="6379"/>
                                  <a:pt x="8848" y="7414"/>
                                  <a:pt x="6739" y="9470"/>
                                </a:cubicBezTo>
                                <a:lnTo>
                                  <a:pt x="6739" y="31921"/>
                                </a:lnTo>
                                <a:lnTo>
                                  <a:pt x="0" y="31921"/>
                                </a:lnTo>
                                <a:lnTo>
                                  <a:pt x="0" y="797"/>
                                </a:lnTo>
                                <a:lnTo>
                                  <a:pt x="5641" y="797"/>
                                </a:lnTo>
                                <a:lnTo>
                                  <a:pt x="6486" y="4207"/>
                                </a:lnTo>
                                <a:cubicBezTo>
                                  <a:pt x="9493" y="1414"/>
                                  <a:pt x="12352" y="0"/>
                                  <a:pt x="15038" y="0"/>
                                </a:cubicBezTo>
                                <a:close/>
                              </a:path>
                            </a:pathLst>
                          </a:custGeom>
                          <a:ln w="0" cap="flat">
                            <a:miter lim="127000"/>
                          </a:ln>
                        </wps:spPr>
                        <wps:style>
                          <a:lnRef idx="0">
                            <a:srgbClr val="000000">
                              <a:alpha val="0"/>
                            </a:srgbClr>
                          </a:lnRef>
                          <a:fillRef idx="1">
                            <a:srgbClr val="BF9B32"/>
                          </a:fillRef>
                          <a:effectRef idx="0">
                            <a:scrgbClr r="0" g="0" b="0"/>
                          </a:effectRef>
                          <a:fontRef idx="none"/>
                        </wps:style>
                        <wps:bodyPr/>
                      </wps:wsp>
                      <wps:wsp>
                        <wps:cNvPr id="8656" name="Shape 8656"/>
                        <wps:cNvSpPr/>
                        <wps:spPr>
                          <a:xfrm>
                            <a:off x="1220010" y="311621"/>
                            <a:ext cx="9144" cy="31124"/>
                          </a:xfrm>
                          <a:custGeom>
                            <a:avLst/>
                            <a:gdLst/>
                            <a:ahLst/>
                            <a:cxnLst/>
                            <a:rect l="0" t="0" r="0" b="0"/>
                            <a:pathLst>
                              <a:path w="9144" h="31124">
                                <a:moveTo>
                                  <a:pt x="0" y="0"/>
                                </a:moveTo>
                                <a:lnTo>
                                  <a:pt x="9144" y="0"/>
                                </a:lnTo>
                                <a:lnTo>
                                  <a:pt x="9144" y="31124"/>
                                </a:lnTo>
                                <a:lnTo>
                                  <a:pt x="0" y="31124"/>
                                </a:lnTo>
                                <a:lnTo>
                                  <a:pt x="0" y="0"/>
                                </a:lnTo>
                              </a:path>
                            </a:pathLst>
                          </a:custGeom>
                          <a:ln w="0" cap="flat">
                            <a:miter lim="127000"/>
                          </a:ln>
                        </wps:spPr>
                        <wps:style>
                          <a:lnRef idx="0">
                            <a:srgbClr val="000000">
                              <a:alpha val="0"/>
                            </a:srgbClr>
                          </a:lnRef>
                          <a:fillRef idx="1">
                            <a:srgbClr val="BF9B32"/>
                          </a:fillRef>
                          <a:effectRef idx="0">
                            <a:scrgbClr r="0" g="0" b="0"/>
                          </a:effectRef>
                          <a:fontRef idx="none"/>
                        </wps:style>
                        <wps:bodyPr/>
                      </wps:wsp>
                      <wps:wsp>
                        <wps:cNvPr id="1659" name="Shape 1659"/>
                        <wps:cNvSpPr/>
                        <wps:spPr>
                          <a:xfrm>
                            <a:off x="1219035" y="297662"/>
                            <a:ext cx="8611" cy="8551"/>
                          </a:xfrm>
                          <a:custGeom>
                            <a:avLst/>
                            <a:gdLst/>
                            <a:ahLst/>
                            <a:cxnLst/>
                            <a:rect l="0" t="0" r="0" b="0"/>
                            <a:pathLst>
                              <a:path w="8611" h="8551">
                                <a:moveTo>
                                  <a:pt x="4330" y="0"/>
                                </a:moveTo>
                                <a:cubicBezTo>
                                  <a:pt x="5545" y="0"/>
                                  <a:pt x="6560" y="414"/>
                                  <a:pt x="7387" y="1254"/>
                                </a:cubicBezTo>
                                <a:cubicBezTo>
                                  <a:pt x="8207" y="2084"/>
                                  <a:pt x="8611" y="3091"/>
                                  <a:pt x="8611" y="4276"/>
                                </a:cubicBezTo>
                                <a:cubicBezTo>
                                  <a:pt x="8611" y="5461"/>
                                  <a:pt x="8188" y="6467"/>
                                  <a:pt x="7343" y="7307"/>
                                </a:cubicBezTo>
                                <a:cubicBezTo>
                                  <a:pt x="6502" y="8134"/>
                                  <a:pt x="5502" y="8551"/>
                                  <a:pt x="4330" y="8551"/>
                                </a:cubicBezTo>
                                <a:cubicBezTo>
                                  <a:pt x="3137" y="8551"/>
                                  <a:pt x="2113" y="8134"/>
                                  <a:pt x="1271" y="7307"/>
                                </a:cubicBezTo>
                                <a:cubicBezTo>
                                  <a:pt x="426" y="6467"/>
                                  <a:pt x="0" y="5461"/>
                                  <a:pt x="0" y="4276"/>
                                </a:cubicBezTo>
                                <a:cubicBezTo>
                                  <a:pt x="0" y="3091"/>
                                  <a:pt x="426" y="2084"/>
                                  <a:pt x="1271" y="1254"/>
                                </a:cubicBezTo>
                                <a:cubicBezTo>
                                  <a:pt x="2113" y="414"/>
                                  <a:pt x="3137" y="0"/>
                                  <a:pt x="4330" y="0"/>
                                </a:cubicBezTo>
                                <a:close/>
                              </a:path>
                            </a:pathLst>
                          </a:custGeom>
                          <a:ln w="0" cap="flat">
                            <a:miter lim="127000"/>
                          </a:ln>
                        </wps:spPr>
                        <wps:style>
                          <a:lnRef idx="0">
                            <a:srgbClr val="000000">
                              <a:alpha val="0"/>
                            </a:srgbClr>
                          </a:lnRef>
                          <a:fillRef idx="1">
                            <a:srgbClr val="BF9B32"/>
                          </a:fillRef>
                          <a:effectRef idx="0">
                            <a:scrgbClr r="0" g="0" b="0"/>
                          </a:effectRef>
                          <a:fontRef idx="none"/>
                        </wps:style>
                        <wps:bodyPr/>
                      </wps:wsp>
                      <wps:wsp>
                        <wps:cNvPr id="1660" name="Shape 1660"/>
                        <wps:cNvSpPr/>
                        <wps:spPr>
                          <a:xfrm>
                            <a:off x="1233786" y="310793"/>
                            <a:ext cx="26607" cy="31921"/>
                          </a:xfrm>
                          <a:custGeom>
                            <a:avLst/>
                            <a:gdLst/>
                            <a:ahLst/>
                            <a:cxnLst/>
                            <a:rect l="0" t="0" r="0" b="0"/>
                            <a:pathLst>
                              <a:path w="26607" h="31921">
                                <a:moveTo>
                                  <a:pt x="17290" y="0"/>
                                </a:moveTo>
                                <a:cubicBezTo>
                                  <a:pt x="19837" y="0"/>
                                  <a:pt x="21956" y="856"/>
                                  <a:pt x="23643" y="2561"/>
                                </a:cubicBezTo>
                                <a:cubicBezTo>
                                  <a:pt x="25626" y="4542"/>
                                  <a:pt x="26607" y="7386"/>
                                  <a:pt x="26607" y="11122"/>
                                </a:cubicBezTo>
                                <a:lnTo>
                                  <a:pt x="26607" y="31921"/>
                                </a:lnTo>
                                <a:lnTo>
                                  <a:pt x="19877" y="31921"/>
                                </a:lnTo>
                                <a:lnTo>
                                  <a:pt x="19877" y="13284"/>
                                </a:lnTo>
                                <a:cubicBezTo>
                                  <a:pt x="19877" y="8517"/>
                                  <a:pt x="18280" y="6131"/>
                                  <a:pt x="15091" y="6131"/>
                                </a:cubicBezTo>
                                <a:cubicBezTo>
                                  <a:pt x="12629" y="6131"/>
                                  <a:pt x="9848" y="7369"/>
                                  <a:pt x="6730" y="9878"/>
                                </a:cubicBezTo>
                                <a:lnTo>
                                  <a:pt x="6730" y="31921"/>
                                </a:lnTo>
                                <a:lnTo>
                                  <a:pt x="0" y="31921"/>
                                </a:lnTo>
                                <a:lnTo>
                                  <a:pt x="0" y="796"/>
                                </a:lnTo>
                                <a:lnTo>
                                  <a:pt x="5632" y="796"/>
                                </a:lnTo>
                                <a:lnTo>
                                  <a:pt x="6406" y="4276"/>
                                </a:lnTo>
                                <a:cubicBezTo>
                                  <a:pt x="10162" y="1423"/>
                                  <a:pt x="13786" y="0"/>
                                  <a:pt x="17290" y="0"/>
                                </a:cubicBezTo>
                                <a:close/>
                              </a:path>
                            </a:pathLst>
                          </a:custGeom>
                          <a:ln w="0" cap="flat">
                            <a:miter lim="127000"/>
                          </a:ln>
                        </wps:spPr>
                        <wps:style>
                          <a:lnRef idx="0">
                            <a:srgbClr val="000000">
                              <a:alpha val="0"/>
                            </a:srgbClr>
                          </a:lnRef>
                          <a:fillRef idx="1">
                            <a:srgbClr val="BF9B32"/>
                          </a:fillRef>
                          <a:effectRef idx="0">
                            <a:scrgbClr r="0" g="0" b="0"/>
                          </a:effectRef>
                          <a:fontRef idx="none"/>
                        </wps:style>
                        <wps:bodyPr/>
                      </wps:wsp>
                      <wps:wsp>
                        <wps:cNvPr id="1661" name="Shape 1661"/>
                        <wps:cNvSpPr/>
                        <wps:spPr>
                          <a:xfrm>
                            <a:off x="1263310" y="310724"/>
                            <a:ext cx="14754" cy="47588"/>
                          </a:xfrm>
                          <a:custGeom>
                            <a:avLst/>
                            <a:gdLst/>
                            <a:ahLst/>
                            <a:cxnLst/>
                            <a:rect l="0" t="0" r="0" b="0"/>
                            <a:pathLst>
                              <a:path w="14754" h="47588">
                                <a:moveTo>
                                  <a:pt x="14298" y="0"/>
                                </a:moveTo>
                                <a:lnTo>
                                  <a:pt x="14754" y="99"/>
                                </a:lnTo>
                                <a:lnTo>
                                  <a:pt x="14754" y="5558"/>
                                </a:lnTo>
                                <a:lnTo>
                                  <a:pt x="14369" y="5398"/>
                                </a:lnTo>
                                <a:cubicBezTo>
                                  <a:pt x="12694" y="5398"/>
                                  <a:pt x="11319" y="5953"/>
                                  <a:pt x="10258" y="7050"/>
                                </a:cubicBezTo>
                                <a:cubicBezTo>
                                  <a:pt x="9197" y="8144"/>
                                  <a:pt x="8666" y="9636"/>
                                  <a:pt x="8666" y="11517"/>
                                </a:cubicBezTo>
                                <a:cubicBezTo>
                                  <a:pt x="8666" y="13354"/>
                                  <a:pt x="9215" y="14902"/>
                                  <a:pt x="10292" y="16132"/>
                                </a:cubicBezTo>
                                <a:cubicBezTo>
                                  <a:pt x="11371" y="17360"/>
                                  <a:pt x="12796" y="17968"/>
                                  <a:pt x="14560" y="17968"/>
                                </a:cubicBezTo>
                                <a:lnTo>
                                  <a:pt x="14754" y="17893"/>
                                </a:lnTo>
                                <a:lnTo>
                                  <a:pt x="14754" y="23347"/>
                                </a:lnTo>
                                <a:lnTo>
                                  <a:pt x="10878" y="22774"/>
                                </a:lnTo>
                                <a:cubicBezTo>
                                  <a:pt x="10134" y="23736"/>
                                  <a:pt x="9770" y="24698"/>
                                  <a:pt x="9770" y="25671"/>
                                </a:cubicBezTo>
                                <a:lnTo>
                                  <a:pt x="14754" y="27936"/>
                                </a:lnTo>
                                <a:lnTo>
                                  <a:pt x="14754" y="33658"/>
                                </a:lnTo>
                                <a:lnTo>
                                  <a:pt x="14498" y="33604"/>
                                </a:lnTo>
                                <a:cubicBezTo>
                                  <a:pt x="11701" y="33234"/>
                                  <a:pt x="9937" y="32908"/>
                                  <a:pt x="9181" y="32641"/>
                                </a:cubicBezTo>
                                <a:cubicBezTo>
                                  <a:pt x="7130" y="34096"/>
                                  <a:pt x="6076" y="35635"/>
                                  <a:pt x="6076" y="37253"/>
                                </a:cubicBezTo>
                                <a:cubicBezTo>
                                  <a:pt x="6076" y="38745"/>
                                  <a:pt x="6905" y="39990"/>
                                  <a:pt x="8546" y="41008"/>
                                </a:cubicBezTo>
                                <a:lnTo>
                                  <a:pt x="14754" y="42454"/>
                                </a:lnTo>
                                <a:lnTo>
                                  <a:pt x="14754" y="47507"/>
                                </a:lnTo>
                                <a:lnTo>
                                  <a:pt x="14440" y="47588"/>
                                </a:lnTo>
                                <a:cubicBezTo>
                                  <a:pt x="9989" y="47588"/>
                                  <a:pt x="6433" y="46660"/>
                                  <a:pt x="3747" y="44823"/>
                                </a:cubicBezTo>
                                <a:cubicBezTo>
                                  <a:pt x="1246" y="43108"/>
                                  <a:pt x="0" y="40946"/>
                                  <a:pt x="0" y="38303"/>
                                </a:cubicBezTo>
                                <a:cubicBezTo>
                                  <a:pt x="0" y="35052"/>
                                  <a:pt x="1872" y="32551"/>
                                  <a:pt x="5632" y="30805"/>
                                </a:cubicBezTo>
                                <a:cubicBezTo>
                                  <a:pt x="4244" y="30008"/>
                                  <a:pt x="3559" y="28701"/>
                                  <a:pt x="3559" y="26855"/>
                                </a:cubicBezTo>
                                <a:cubicBezTo>
                                  <a:pt x="3559" y="24743"/>
                                  <a:pt x="4799" y="22818"/>
                                  <a:pt x="7319" y="21068"/>
                                </a:cubicBezTo>
                                <a:cubicBezTo>
                                  <a:pt x="5712" y="20185"/>
                                  <a:pt x="4454" y="18877"/>
                                  <a:pt x="3531" y="17153"/>
                                </a:cubicBezTo>
                                <a:cubicBezTo>
                                  <a:pt x="2591" y="15414"/>
                                  <a:pt x="2131" y="13533"/>
                                  <a:pt x="2131" y="11517"/>
                                </a:cubicBezTo>
                                <a:cubicBezTo>
                                  <a:pt x="2131" y="8364"/>
                                  <a:pt x="3235" y="5642"/>
                                  <a:pt x="5468" y="3392"/>
                                </a:cubicBezTo>
                                <a:cubicBezTo>
                                  <a:pt x="7692" y="1138"/>
                                  <a:pt x="10643" y="0"/>
                                  <a:pt x="14298" y="0"/>
                                </a:cubicBezTo>
                                <a:close/>
                              </a:path>
                            </a:pathLst>
                          </a:custGeom>
                          <a:ln w="0" cap="flat">
                            <a:miter lim="127000"/>
                          </a:ln>
                        </wps:spPr>
                        <wps:style>
                          <a:lnRef idx="0">
                            <a:srgbClr val="000000">
                              <a:alpha val="0"/>
                            </a:srgbClr>
                          </a:lnRef>
                          <a:fillRef idx="1">
                            <a:srgbClr val="BF9B32"/>
                          </a:fillRef>
                          <a:effectRef idx="0">
                            <a:scrgbClr r="0" g="0" b="0"/>
                          </a:effectRef>
                          <a:fontRef idx="none"/>
                        </wps:style>
                        <wps:bodyPr/>
                      </wps:wsp>
                      <wps:wsp>
                        <wps:cNvPr id="1662" name="Shape 1662"/>
                        <wps:cNvSpPr/>
                        <wps:spPr>
                          <a:xfrm>
                            <a:off x="1278064" y="338661"/>
                            <a:ext cx="16062" cy="19571"/>
                          </a:xfrm>
                          <a:custGeom>
                            <a:avLst/>
                            <a:gdLst/>
                            <a:ahLst/>
                            <a:cxnLst/>
                            <a:rect l="0" t="0" r="0" b="0"/>
                            <a:pathLst>
                              <a:path w="16062" h="19571">
                                <a:moveTo>
                                  <a:pt x="0" y="0"/>
                                </a:moveTo>
                                <a:lnTo>
                                  <a:pt x="518" y="236"/>
                                </a:lnTo>
                                <a:cubicBezTo>
                                  <a:pt x="5706" y="984"/>
                                  <a:pt x="9061" y="1639"/>
                                  <a:pt x="10619" y="2207"/>
                                </a:cubicBezTo>
                                <a:cubicBezTo>
                                  <a:pt x="14261" y="3656"/>
                                  <a:pt x="16062" y="6028"/>
                                  <a:pt x="16062" y="9316"/>
                                </a:cubicBezTo>
                                <a:cubicBezTo>
                                  <a:pt x="16062" y="12213"/>
                                  <a:pt x="14758" y="14608"/>
                                  <a:pt x="12111" y="16480"/>
                                </a:cubicBezTo>
                                <a:lnTo>
                                  <a:pt x="0" y="19571"/>
                                </a:lnTo>
                                <a:lnTo>
                                  <a:pt x="0" y="14518"/>
                                </a:lnTo>
                                <a:lnTo>
                                  <a:pt x="265" y="14580"/>
                                </a:lnTo>
                                <a:cubicBezTo>
                                  <a:pt x="2760" y="14580"/>
                                  <a:pt x="4802" y="14175"/>
                                  <a:pt x="6341" y="13360"/>
                                </a:cubicBezTo>
                                <a:cubicBezTo>
                                  <a:pt x="7908" y="12552"/>
                                  <a:pt x="8679" y="11436"/>
                                  <a:pt x="8679" y="10031"/>
                                </a:cubicBezTo>
                                <a:cubicBezTo>
                                  <a:pt x="8679" y="8724"/>
                                  <a:pt x="7698" y="7699"/>
                                  <a:pt x="5761" y="6947"/>
                                </a:cubicBezTo>
                                <a:lnTo>
                                  <a:pt x="0" y="5722"/>
                                </a:lnTo>
                                <a:lnTo>
                                  <a:pt x="0" y="0"/>
                                </a:lnTo>
                                <a:close/>
                              </a:path>
                            </a:pathLst>
                          </a:custGeom>
                          <a:ln w="0" cap="flat">
                            <a:miter lim="127000"/>
                          </a:ln>
                        </wps:spPr>
                        <wps:style>
                          <a:lnRef idx="0">
                            <a:srgbClr val="000000">
                              <a:alpha val="0"/>
                            </a:srgbClr>
                          </a:lnRef>
                          <a:fillRef idx="1">
                            <a:srgbClr val="BF9B32"/>
                          </a:fillRef>
                          <a:effectRef idx="0">
                            <a:scrgbClr r="0" g="0" b="0"/>
                          </a:effectRef>
                          <a:fontRef idx="none"/>
                        </wps:style>
                        <wps:bodyPr/>
                      </wps:wsp>
                      <wps:wsp>
                        <wps:cNvPr id="1663" name="Shape 1663"/>
                        <wps:cNvSpPr/>
                        <wps:spPr>
                          <a:xfrm>
                            <a:off x="1278064" y="309418"/>
                            <a:ext cx="15356" cy="24673"/>
                          </a:xfrm>
                          <a:custGeom>
                            <a:avLst/>
                            <a:gdLst/>
                            <a:ahLst/>
                            <a:cxnLst/>
                            <a:rect l="0" t="0" r="0" b="0"/>
                            <a:pathLst>
                              <a:path w="15356" h="24673">
                                <a:moveTo>
                                  <a:pt x="13148" y="0"/>
                                </a:moveTo>
                                <a:cubicBezTo>
                                  <a:pt x="13845" y="0"/>
                                  <a:pt x="14563" y="43"/>
                                  <a:pt x="15356" y="132"/>
                                </a:cubicBezTo>
                                <a:lnTo>
                                  <a:pt x="13789" y="5457"/>
                                </a:lnTo>
                                <a:cubicBezTo>
                                  <a:pt x="11895" y="5015"/>
                                  <a:pt x="10434" y="5015"/>
                                  <a:pt x="9453" y="5457"/>
                                </a:cubicBezTo>
                                <a:cubicBezTo>
                                  <a:pt x="11532" y="7648"/>
                                  <a:pt x="12565" y="10310"/>
                                  <a:pt x="12565" y="13419"/>
                                </a:cubicBezTo>
                                <a:cubicBezTo>
                                  <a:pt x="12565" y="16755"/>
                                  <a:pt x="11384" y="19466"/>
                                  <a:pt x="9009" y="21544"/>
                                </a:cubicBezTo>
                                <a:cubicBezTo>
                                  <a:pt x="6637" y="23633"/>
                                  <a:pt x="3673" y="24673"/>
                                  <a:pt x="130" y="24673"/>
                                </a:cubicBezTo>
                                <a:lnTo>
                                  <a:pt x="0" y="24654"/>
                                </a:lnTo>
                                <a:lnTo>
                                  <a:pt x="0" y="19200"/>
                                </a:lnTo>
                                <a:lnTo>
                                  <a:pt x="4114" y="17629"/>
                                </a:lnTo>
                                <a:cubicBezTo>
                                  <a:pt x="5221" y="16535"/>
                                  <a:pt x="5761" y="14999"/>
                                  <a:pt x="5761" y="13022"/>
                                </a:cubicBezTo>
                                <a:cubicBezTo>
                                  <a:pt x="5761" y="11278"/>
                                  <a:pt x="5212" y="9771"/>
                                  <a:pt x="4083" y="8558"/>
                                </a:cubicBezTo>
                                <a:lnTo>
                                  <a:pt x="0" y="6865"/>
                                </a:lnTo>
                                <a:lnTo>
                                  <a:pt x="0" y="1406"/>
                                </a:lnTo>
                                <a:lnTo>
                                  <a:pt x="5317" y="2561"/>
                                </a:lnTo>
                                <a:cubicBezTo>
                                  <a:pt x="5576" y="2730"/>
                                  <a:pt x="5838" y="2711"/>
                                  <a:pt x="6091" y="2489"/>
                                </a:cubicBezTo>
                                <a:cubicBezTo>
                                  <a:pt x="7821" y="831"/>
                                  <a:pt x="10175" y="0"/>
                                  <a:pt x="13148" y="0"/>
                                </a:cubicBezTo>
                                <a:close/>
                              </a:path>
                            </a:pathLst>
                          </a:custGeom>
                          <a:ln w="0" cap="flat">
                            <a:miter lim="127000"/>
                          </a:ln>
                        </wps:spPr>
                        <wps:style>
                          <a:lnRef idx="0">
                            <a:srgbClr val="000000">
                              <a:alpha val="0"/>
                            </a:srgbClr>
                          </a:lnRef>
                          <a:fillRef idx="1">
                            <a:srgbClr val="BF9B32"/>
                          </a:fillRef>
                          <a:effectRef idx="0">
                            <a:scrgbClr r="0" g="0" b="0"/>
                          </a:effectRef>
                          <a:fontRef idx="none"/>
                        </wps:style>
                        <wps:bodyPr/>
                      </wps:wsp>
                      <wps:wsp>
                        <wps:cNvPr id="1664" name="Shape 1664"/>
                        <wps:cNvSpPr/>
                        <wps:spPr>
                          <a:xfrm>
                            <a:off x="1311553" y="299336"/>
                            <a:ext cx="42003" cy="43378"/>
                          </a:xfrm>
                          <a:custGeom>
                            <a:avLst/>
                            <a:gdLst/>
                            <a:ahLst/>
                            <a:cxnLst/>
                            <a:rect l="0" t="0" r="0" b="0"/>
                            <a:pathLst>
                              <a:path w="42003" h="43378">
                                <a:moveTo>
                                  <a:pt x="0" y="0"/>
                                </a:moveTo>
                                <a:lnTo>
                                  <a:pt x="6526" y="0"/>
                                </a:lnTo>
                                <a:lnTo>
                                  <a:pt x="18859" y="18411"/>
                                </a:lnTo>
                                <a:cubicBezTo>
                                  <a:pt x="19988" y="20134"/>
                                  <a:pt x="20849" y="21589"/>
                                  <a:pt x="21450" y="22774"/>
                                </a:cubicBezTo>
                                <a:lnTo>
                                  <a:pt x="21518" y="22774"/>
                                </a:lnTo>
                                <a:cubicBezTo>
                                  <a:pt x="22215" y="21341"/>
                                  <a:pt x="23041" y="19852"/>
                                  <a:pt x="23994" y="18322"/>
                                </a:cubicBezTo>
                                <a:lnTo>
                                  <a:pt x="35495" y="0"/>
                                </a:lnTo>
                                <a:lnTo>
                                  <a:pt x="42003" y="0"/>
                                </a:lnTo>
                                <a:lnTo>
                                  <a:pt x="42003" y="43378"/>
                                </a:lnTo>
                                <a:lnTo>
                                  <a:pt x="35415" y="43378"/>
                                </a:lnTo>
                                <a:lnTo>
                                  <a:pt x="35415" y="11140"/>
                                </a:lnTo>
                                <a:cubicBezTo>
                                  <a:pt x="35051" y="12043"/>
                                  <a:pt x="34209" y="13526"/>
                                  <a:pt x="32895" y="15539"/>
                                </a:cubicBezTo>
                                <a:lnTo>
                                  <a:pt x="23180" y="31005"/>
                                </a:lnTo>
                                <a:lnTo>
                                  <a:pt x="19606" y="31005"/>
                                </a:lnTo>
                                <a:lnTo>
                                  <a:pt x="9117" y="15335"/>
                                </a:lnTo>
                                <a:cubicBezTo>
                                  <a:pt x="8577" y="14557"/>
                                  <a:pt x="7726" y="13144"/>
                                  <a:pt x="6541" y="11140"/>
                                </a:cubicBezTo>
                                <a:cubicBezTo>
                                  <a:pt x="6656" y="12404"/>
                                  <a:pt x="6736" y="13887"/>
                                  <a:pt x="6736" y="15592"/>
                                </a:cubicBezTo>
                                <a:lnTo>
                                  <a:pt x="6736" y="43378"/>
                                </a:lnTo>
                                <a:lnTo>
                                  <a:pt x="0" y="43378"/>
                                </a:lnTo>
                                <a:lnTo>
                                  <a:pt x="0" y="0"/>
                                </a:lnTo>
                                <a:close/>
                              </a:path>
                            </a:pathLst>
                          </a:custGeom>
                          <a:ln w="0" cap="flat">
                            <a:miter lim="127000"/>
                          </a:ln>
                        </wps:spPr>
                        <wps:style>
                          <a:lnRef idx="0">
                            <a:srgbClr val="000000">
                              <a:alpha val="0"/>
                            </a:srgbClr>
                          </a:lnRef>
                          <a:fillRef idx="1">
                            <a:srgbClr val="7C2D6E"/>
                          </a:fillRef>
                          <a:effectRef idx="0">
                            <a:scrgbClr r="0" g="0" b="0"/>
                          </a:effectRef>
                          <a:fontRef idx="none"/>
                        </wps:style>
                        <wps:bodyPr/>
                      </wps:wsp>
                      <wps:wsp>
                        <wps:cNvPr id="1665" name="Shape 1665"/>
                        <wps:cNvSpPr/>
                        <wps:spPr>
                          <a:xfrm>
                            <a:off x="1359120" y="323344"/>
                            <a:ext cx="12577" cy="20023"/>
                          </a:xfrm>
                          <a:custGeom>
                            <a:avLst/>
                            <a:gdLst/>
                            <a:ahLst/>
                            <a:cxnLst/>
                            <a:rect l="0" t="0" r="0" b="0"/>
                            <a:pathLst>
                              <a:path w="12577" h="20023">
                                <a:moveTo>
                                  <a:pt x="12577" y="0"/>
                                </a:moveTo>
                                <a:lnTo>
                                  <a:pt x="12577" y="5591"/>
                                </a:lnTo>
                                <a:lnTo>
                                  <a:pt x="6745" y="9697"/>
                                </a:lnTo>
                                <a:cubicBezTo>
                                  <a:pt x="6745" y="11092"/>
                                  <a:pt x="7217" y="12248"/>
                                  <a:pt x="8151" y="13148"/>
                                </a:cubicBezTo>
                                <a:cubicBezTo>
                                  <a:pt x="9073" y="14048"/>
                                  <a:pt x="10406" y="14493"/>
                                  <a:pt x="12083" y="14493"/>
                                </a:cubicBezTo>
                                <a:lnTo>
                                  <a:pt x="12577" y="14298"/>
                                </a:lnTo>
                                <a:lnTo>
                                  <a:pt x="12577" y="18936"/>
                                </a:lnTo>
                                <a:lnTo>
                                  <a:pt x="9798" y="20023"/>
                                </a:lnTo>
                                <a:cubicBezTo>
                                  <a:pt x="7023" y="20023"/>
                                  <a:pt x="4719" y="19120"/>
                                  <a:pt x="2825" y="17327"/>
                                </a:cubicBezTo>
                                <a:cubicBezTo>
                                  <a:pt x="956" y="15524"/>
                                  <a:pt x="0" y="13157"/>
                                  <a:pt x="0" y="10227"/>
                                </a:cubicBezTo>
                                <a:cubicBezTo>
                                  <a:pt x="0" y="7064"/>
                                  <a:pt x="1123" y="4606"/>
                                  <a:pt x="3340" y="2848"/>
                                </a:cubicBezTo>
                                <a:lnTo>
                                  <a:pt x="12577" y="0"/>
                                </a:lnTo>
                                <a:close/>
                              </a:path>
                            </a:pathLst>
                          </a:custGeom>
                          <a:ln w="0" cap="flat">
                            <a:miter lim="127000"/>
                          </a:ln>
                        </wps:spPr>
                        <wps:style>
                          <a:lnRef idx="0">
                            <a:srgbClr val="000000">
                              <a:alpha val="0"/>
                            </a:srgbClr>
                          </a:lnRef>
                          <a:fillRef idx="1">
                            <a:srgbClr val="7C2D6E"/>
                          </a:fillRef>
                          <a:effectRef idx="0">
                            <a:scrgbClr r="0" g="0" b="0"/>
                          </a:effectRef>
                          <a:fontRef idx="none"/>
                        </wps:style>
                        <wps:bodyPr/>
                      </wps:wsp>
                      <wps:wsp>
                        <wps:cNvPr id="1666" name="Shape 1666"/>
                        <wps:cNvSpPr/>
                        <wps:spPr>
                          <a:xfrm>
                            <a:off x="1361128" y="311109"/>
                            <a:ext cx="10569" cy="7647"/>
                          </a:xfrm>
                          <a:custGeom>
                            <a:avLst/>
                            <a:gdLst/>
                            <a:ahLst/>
                            <a:cxnLst/>
                            <a:rect l="0" t="0" r="0" b="0"/>
                            <a:pathLst>
                              <a:path w="10569" h="7647">
                                <a:moveTo>
                                  <a:pt x="10569" y="0"/>
                                </a:moveTo>
                                <a:lnTo>
                                  <a:pt x="10569" y="5471"/>
                                </a:lnTo>
                                <a:lnTo>
                                  <a:pt x="10239" y="5155"/>
                                </a:lnTo>
                                <a:cubicBezTo>
                                  <a:pt x="7485" y="5155"/>
                                  <a:pt x="4827" y="5986"/>
                                  <a:pt x="2295" y="7647"/>
                                </a:cubicBezTo>
                                <a:lnTo>
                                  <a:pt x="0" y="3227"/>
                                </a:lnTo>
                                <a:lnTo>
                                  <a:pt x="10569" y="0"/>
                                </a:lnTo>
                                <a:close/>
                              </a:path>
                            </a:pathLst>
                          </a:custGeom>
                          <a:ln w="0" cap="flat">
                            <a:miter lim="127000"/>
                          </a:ln>
                        </wps:spPr>
                        <wps:style>
                          <a:lnRef idx="0">
                            <a:srgbClr val="000000">
                              <a:alpha val="0"/>
                            </a:srgbClr>
                          </a:lnRef>
                          <a:fillRef idx="1">
                            <a:srgbClr val="7C2D6E"/>
                          </a:fillRef>
                          <a:effectRef idx="0">
                            <a:scrgbClr r="0" g="0" b="0"/>
                          </a:effectRef>
                          <a:fontRef idx="none"/>
                        </wps:style>
                        <wps:bodyPr/>
                      </wps:wsp>
                      <wps:wsp>
                        <wps:cNvPr id="1667" name="Shape 1667"/>
                        <wps:cNvSpPr/>
                        <wps:spPr>
                          <a:xfrm>
                            <a:off x="1371697" y="310793"/>
                            <a:ext cx="13212" cy="31921"/>
                          </a:xfrm>
                          <a:custGeom>
                            <a:avLst/>
                            <a:gdLst/>
                            <a:ahLst/>
                            <a:cxnLst/>
                            <a:rect l="0" t="0" r="0" b="0"/>
                            <a:pathLst>
                              <a:path w="13212" h="31921">
                                <a:moveTo>
                                  <a:pt x="1033" y="0"/>
                                </a:moveTo>
                                <a:cubicBezTo>
                                  <a:pt x="8762" y="0"/>
                                  <a:pt x="12629" y="3683"/>
                                  <a:pt x="12629" y="11050"/>
                                </a:cubicBezTo>
                                <a:lnTo>
                                  <a:pt x="12629" y="22438"/>
                                </a:lnTo>
                                <a:cubicBezTo>
                                  <a:pt x="12629" y="27623"/>
                                  <a:pt x="12821" y="30776"/>
                                  <a:pt x="13212" y="31921"/>
                                </a:cubicBezTo>
                                <a:lnTo>
                                  <a:pt x="7581" y="31921"/>
                                </a:lnTo>
                                <a:lnTo>
                                  <a:pt x="6276" y="29031"/>
                                </a:lnTo>
                                <a:lnTo>
                                  <a:pt x="0" y="31486"/>
                                </a:lnTo>
                                <a:lnTo>
                                  <a:pt x="0" y="26849"/>
                                </a:lnTo>
                                <a:lnTo>
                                  <a:pt x="5832" y="24551"/>
                                </a:lnTo>
                                <a:lnTo>
                                  <a:pt x="5832" y="17369"/>
                                </a:lnTo>
                                <a:lnTo>
                                  <a:pt x="811" y="17570"/>
                                </a:lnTo>
                                <a:lnTo>
                                  <a:pt x="0" y="18142"/>
                                </a:lnTo>
                                <a:lnTo>
                                  <a:pt x="0" y="12550"/>
                                </a:lnTo>
                                <a:lnTo>
                                  <a:pt x="129" y="12511"/>
                                </a:lnTo>
                                <a:lnTo>
                                  <a:pt x="5832" y="12307"/>
                                </a:lnTo>
                                <a:lnTo>
                                  <a:pt x="5832" y="11379"/>
                                </a:lnTo>
                                <a:lnTo>
                                  <a:pt x="0" y="5786"/>
                                </a:lnTo>
                                <a:lnTo>
                                  <a:pt x="0" y="315"/>
                                </a:lnTo>
                                <a:lnTo>
                                  <a:pt x="1033" y="0"/>
                                </a:lnTo>
                                <a:close/>
                              </a:path>
                            </a:pathLst>
                          </a:custGeom>
                          <a:ln w="0" cap="flat">
                            <a:miter lim="127000"/>
                          </a:ln>
                        </wps:spPr>
                        <wps:style>
                          <a:lnRef idx="0">
                            <a:srgbClr val="000000">
                              <a:alpha val="0"/>
                            </a:srgbClr>
                          </a:lnRef>
                          <a:fillRef idx="1">
                            <a:srgbClr val="7C2D6E"/>
                          </a:fillRef>
                          <a:effectRef idx="0">
                            <a:scrgbClr r="0" g="0" b="0"/>
                          </a:effectRef>
                          <a:fontRef idx="none"/>
                        </wps:style>
                        <wps:bodyPr/>
                      </wps:wsp>
                      <wps:wsp>
                        <wps:cNvPr id="1668" name="Shape 1668"/>
                        <wps:cNvSpPr/>
                        <wps:spPr>
                          <a:xfrm>
                            <a:off x="1387426" y="302437"/>
                            <a:ext cx="22088" cy="40929"/>
                          </a:xfrm>
                          <a:custGeom>
                            <a:avLst/>
                            <a:gdLst/>
                            <a:ahLst/>
                            <a:cxnLst/>
                            <a:rect l="0" t="0" r="0" b="0"/>
                            <a:pathLst>
                              <a:path w="22088" h="40929">
                                <a:moveTo>
                                  <a:pt x="12040" y="0"/>
                                </a:moveTo>
                                <a:lnTo>
                                  <a:pt x="12040" y="9153"/>
                                </a:lnTo>
                                <a:lnTo>
                                  <a:pt x="21567" y="9153"/>
                                </a:lnTo>
                                <a:lnTo>
                                  <a:pt x="19418" y="14488"/>
                                </a:lnTo>
                                <a:lnTo>
                                  <a:pt x="12040" y="14488"/>
                                </a:lnTo>
                                <a:lnTo>
                                  <a:pt x="12040" y="31459"/>
                                </a:lnTo>
                                <a:cubicBezTo>
                                  <a:pt x="12040" y="33870"/>
                                  <a:pt x="13030" y="35071"/>
                                  <a:pt x="15023" y="35071"/>
                                </a:cubicBezTo>
                                <a:cubicBezTo>
                                  <a:pt x="16716" y="35071"/>
                                  <a:pt x="18428" y="34434"/>
                                  <a:pt x="20210" y="33171"/>
                                </a:cubicBezTo>
                                <a:lnTo>
                                  <a:pt x="22088" y="37644"/>
                                </a:lnTo>
                                <a:cubicBezTo>
                                  <a:pt x="19097" y="39832"/>
                                  <a:pt x="15908" y="40929"/>
                                  <a:pt x="12500" y="40929"/>
                                </a:cubicBezTo>
                                <a:cubicBezTo>
                                  <a:pt x="7710" y="40929"/>
                                  <a:pt x="5314" y="38594"/>
                                  <a:pt x="5314" y="33886"/>
                                </a:cubicBezTo>
                                <a:lnTo>
                                  <a:pt x="5314" y="14488"/>
                                </a:lnTo>
                                <a:lnTo>
                                  <a:pt x="0" y="14488"/>
                                </a:lnTo>
                                <a:lnTo>
                                  <a:pt x="0" y="9153"/>
                                </a:lnTo>
                                <a:lnTo>
                                  <a:pt x="5314" y="9153"/>
                                </a:lnTo>
                                <a:lnTo>
                                  <a:pt x="5314" y="2112"/>
                                </a:lnTo>
                                <a:lnTo>
                                  <a:pt x="12040" y="0"/>
                                </a:lnTo>
                                <a:close/>
                              </a:path>
                            </a:pathLst>
                          </a:custGeom>
                          <a:ln w="0" cap="flat">
                            <a:miter lim="127000"/>
                          </a:ln>
                        </wps:spPr>
                        <wps:style>
                          <a:lnRef idx="0">
                            <a:srgbClr val="000000">
                              <a:alpha val="0"/>
                            </a:srgbClr>
                          </a:lnRef>
                          <a:fillRef idx="1">
                            <a:srgbClr val="7C2D6E"/>
                          </a:fillRef>
                          <a:effectRef idx="0">
                            <a:scrgbClr r="0" g="0" b="0"/>
                          </a:effectRef>
                          <a:fontRef idx="none"/>
                        </wps:style>
                        <wps:bodyPr/>
                      </wps:wsp>
                      <wps:wsp>
                        <wps:cNvPr id="1669" name="Shape 1669"/>
                        <wps:cNvSpPr/>
                        <wps:spPr>
                          <a:xfrm>
                            <a:off x="1412547" y="296120"/>
                            <a:ext cx="26493" cy="46594"/>
                          </a:xfrm>
                          <a:custGeom>
                            <a:avLst/>
                            <a:gdLst/>
                            <a:ahLst/>
                            <a:cxnLst/>
                            <a:rect l="0" t="0" r="0" b="0"/>
                            <a:pathLst>
                              <a:path w="26493" h="46594">
                                <a:moveTo>
                                  <a:pt x="0" y="0"/>
                                </a:moveTo>
                                <a:lnTo>
                                  <a:pt x="6730" y="0"/>
                                </a:lnTo>
                                <a:lnTo>
                                  <a:pt x="6730" y="18949"/>
                                </a:lnTo>
                                <a:cubicBezTo>
                                  <a:pt x="10239" y="16097"/>
                                  <a:pt x="13681" y="14674"/>
                                  <a:pt x="17098" y="14674"/>
                                </a:cubicBezTo>
                                <a:cubicBezTo>
                                  <a:pt x="19729" y="14674"/>
                                  <a:pt x="21869" y="15470"/>
                                  <a:pt x="23504" y="17040"/>
                                </a:cubicBezTo>
                                <a:cubicBezTo>
                                  <a:pt x="25484" y="19012"/>
                                  <a:pt x="26493" y="22043"/>
                                  <a:pt x="26493" y="26122"/>
                                </a:cubicBezTo>
                                <a:lnTo>
                                  <a:pt x="26493" y="46594"/>
                                </a:lnTo>
                                <a:lnTo>
                                  <a:pt x="19748" y="46594"/>
                                </a:lnTo>
                                <a:lnTo>
                                  <a:pt x="19748" y="28040"/>
                                </a:lnTo>
                                <a:cubicBezTo>
                                  <a:pt x="19748" y="23219"/>
                                  <a:pt x="18104" y="20805"/>
                                  <a:pt x="14831" y="20805"/>
                                </a:cubicBezTo>
                                <a:cubicBezTo>
                                  <a:pt x="12370" y="20805"/>
                                  <a:pt x="9675" y="22087"/>
                                  <a:pt x="6730" y="24673"/>
                                </a:cubicBezTo>
                                <a:lnTo>
                                  <a:pt x="6730" y="46594"/>
                                </a:lnTo>
                                <a:lnTo>
                                  <a:pt x="0" y="46594"/>
                                </a:lnTo>
                                <a:lnTo>
                                  <a:pt x="0" y="0"/>
                                </a:lnTo>
                                <a:close/>
                              </a:path>
                            </a:pathLst>
                          </a:custGeom>
                          <a:ln w="0" cap="flat">
                            <a:miter lim="127000"/>
                          </a:ln>
                        </wps:spPr>
                        <wps:style>
                          <a:lnRef idx="0">
                            <a:srgbClr val="000000">
                              <a:alpha val="0"/>
                            </a:srgbClr>
                          </a:lnRef>
                          <a:fillRef idx="1">
                            <a:srgbClr val="7C2D6E"/>
                          </a:fillRef>
                          <a:effectRef idx="0">
                            <a:scrgbClr r="0" g="0" b="0"/>
                          </a:effectRef>
                          <a:fontRef idx="none"/>
                        </wps:style>
                        <wps:bodyPr/>
                      </wps:wsp>
                      <wps:wsp>
                        <wps:cNvPr id="1670" name="Shape 1670"/>
                        <wps:cNvSpPr/>
                        <wps:spPr>
                          <a:xfrm>
                            <a:off x="1443509" y="310857"/>
                            <a:ext cx="13266" cy="31799"/>
                          </a:xfrm>
                          <a:custGeom>
                            <a:avLst/>
                            <a:gdLst/>
                            <a:ahLst/>
                            <a:cxnLst/>
                            <a:rect l="0" t="0" r="0" b="0"/>
                            <a:pathLst>
                              <a:path w="13266" h="31799">
                                <a:moveTo>
                                  <a:pt x="13266" y="0"/>
                                </a:moveTo>
                                <a:lnTo>
                                  <a:pt x="13266" y="5281"/>
                                </a:lnTo>
                                <a:lnTo>
                                  <a:pt x="8688" y="7500"/>
                                </a:lnTo>
                                <a:cubicBezTo>
                                  <a:pt x="7510" y="8992"/>
                                  <a:pt x="6918" y="10776"/>
                                  <a:pt x="6918" y="12842"/>
                                </a:cubicBezTo>
                                <a:lnTo>
                                  <a:pt x="13266" y="12842"/>
                                </a:lnTo>
                                <a:lnTo>
                                  <a:pt x="13266" y="17895"/>
                                </a:lnTo>
                                <a:lnTo>
                                  <a:pt x="6918" y="17895"/>
                                </a:lnTo>
                                <a:cubicBezTo>
                                  <a:pt x="6961" y="20496"/>
                                  <a:pt x="7821" y="22631"/>
                                  <a:pt x="9505" y="24327"/>
                                </a:cubicBezTo>
                                <a:lnTo>
                                  <a:pt x="13266" y="25765"/>
                                </a:lnTo>
                                <a:lnTo>
                                  <a:pt x="13266" y="31799"/>
                                </a:lnTo>
                                <a:lnTo>
                                  <a:pt x="3553" y="27518"/>
                                </a:lnTo>
                                <a:cubicBezTo>
                                  <a:pt x="1172" y="24487"/>
                                  <a:pt x="0" y="20669"/>
                                  <a:pt x="0" y="16061"/>
                                </a:cubicBezTo>
                                <a:cubicBezTo>
                                  <a:pt x="0" y="11500"/>
                                  <a:pt x="1224" y="7676"/>
                                  <a:pt x="3652" y="4576"/>
                                </a:cubicBezTo>
                                <a:lnTo>
                                  <a:pt x="13266" y="0"/>
                                </a:lnTo>
                                <a:close/>
                              </a:path>
                            </a:pathLst>
                          </a:custGeom>
                          <a:ln w="0" cap="flat">
                            <a:miter lim="127000"/>
                          </a:ln>
                        </wps:spPr>
                        <wps:style>
                          <a:lnRef idx="0">
                            <a:srgbClr val="000000">
                              <a:alpha val="0"/>
                            </a:srgbClr>
                          </a:lnRef>
                          <a:fillRef idx="1">
                            <a:srgbClr val="7C2D6E"/>
                          </a:fillRef>
                          <a:effectRef idx="0">
                            <a:scrgbClr r="0" g="0" b="0"/>
                          </a:effectRef>
                          <a:fontRef idx="none"/>
                        </wps:style>
                        <wps:bodyPr/>
                      </wps:wsp>
                      <wps:wsp>
                        <wps:cNvPr id="1671" name="Shape 1671"/>
                        <wps:cNvSpPr/>
                        <wps:spPr>
                          <a:xfrm>
                            <a:off x="1456775" y="335538"/>
                            <a:ext cx="12295" cy="7827"/>
                          </a:xfrm>
                          <a:custGeom>
                            <a:avLst/>
                            <a:gdLst/>
                            <a:ahLst/>
                            <a:cxnLst/>
                            <a:rect l="0" t="0" r="0" b="0"/>
                            <a:pathLst>
                              <a:path w="12295" h="7827">
                                <a:moveTo>
                                  <a:pt x="10555" y="0"/>
                                </a:moveTo>
                                <a:lnTo>
                                  <a:pt x="12295" y="4486"/>
                                </a:lnTo>
                                <a:cubicBezTo>
                                  <a:pt x="9279" y="6714"/>
                                  <a:pt x="5713" y="7827"/>
                                  <a:pt x="1612" y="7827"/>
                                </a:cubicBezTo>
                                <a:lnTo>
                                  <a:pt x="0" y="7117"/>
                                </a:lnTo>
                                <a:lnTo>
                                  <a:pt x="0" y="1084"/>
                                </a:lnTo>
                                <a:lnTo>
                                  <a:pt x="2848" y="2173"/>
                                </a:lnTo>
                                <a:cubicBezTo>
                                  <a:pt x="5439" y="2173"/>
                                  <a:pt x="8002" y="1449"/>
                                  <a:pt x="10555" y="0"/>
                                </a:cubicBezTo>
                                <a:close/>
                              </a:path>
                            </a:pathLst>
                          </a:custGeom>
                          <a:ln w="0" cap="flat">
                            <a:miter lim="127000"/>
                          </a:ln>
                        </wps:spPr>
                        <wps:style>
                          <a:lnRef idx="0">
                            <a:srgbClr val="000000">
                              <a:alpha val="0"/>
                            </a:srgbClr>
                          </a:lnRef>
                          <a:fillRef idx="1">
                            <a:srgbClr val="7C2D6E"/>
                          </a:fillRef>
                          <a:effectRef idx="0">
                            <a:scrgbClr r="0" g="0" b="0"/>
                          </a:effectRef>
                          <a:fontRef idx="none"/>
                        </wps:style>
                        <wps:bodyPr/>
                      </wps:wsp>
                      <wps:wsp>
                        <wps:cNvPr id="1672" name="Shape 1672"/>
                        <wps:cNvSpPr/>
                        <wps:spPr>
                          <a:xfrm>
                            <a:off x="1456775" y="310793"/>
                            <a:ext cx="13328" cy="17959"/>
                          </a:xfrm>
                          <a:custGeom>
                            <a:avLst/>
                            <a:gdLst/>
                            <a:ahLst/>
                            <a:cxnLst/>
                            <a:rect l="0" t="0" r="0" b="0"/>
                            <a:pathLst>
                              <a:path w="13328" h="17959">
                                <a:moveTo>
                                  <a:pt x="134" y="0"/>
                                </a:moveTo>
                                <a:cubicBezTo>
                                  <a:pt x="4174" y="0"/>
                                  <a:pt x="7391" y="1477"/>
                                  <a:pt x="9766" y="4407"/>
                                </a:cubicBezTo>
                                <a:cubicBezTo>
                                  <a:pt x="12147" y="7351"/>
                                  <a:pt x="13328" y="11238"/>
                                  <a:pt x="13328" y="16062"/>
                                </a:cubicBezTo>
                                <a:lnTo>
                                  <a:pt x="13328" y="17959"/>
                                </a:lnTo>
                                <a:lnTo>
                                  <a:pt x="0" y="17959"/>
                                </a:lnTo>
                                <a:lnTo>
                                  <a:pt x="0" y="12905"/>
                                </a:lnTo>
                                <a:lnTo>
                                  <a:pt x="6349" y="12905"/>
                                </a:lnTo>
                                <a:cubicBezTo>
                                  <a:pt x="6296" y="10887"/>
                                  <a:pt x="5756" y="9169"/>
                                  <a:pt x="4742" y="7765"/>
                                </a:cubicBezTo>
                                <a:cubicBezTo>
                                  <a:pt x="3567" y="6141"/>
                                  <a:pt x="2012" y="5329"/>
                                  <a:pt x="32" y="5329"/>
                                </a:cubicBezTo>
                                <a:lnTo>
                                  <a:pt x="0" y="5345"/>
                                </a:lnTo>
                                <a:lnTo>
                                  <a:pt x="0" y="64"/>
                                </a:lnTo>
                                <a:lnTo>
                                  <a:pt x="134" y="0"/>
                                </a:lnTo>
                                <a:close/>
                              </a:path>
                            </a:pathLst>
                          </a:custGeom>
                          <a:ln w="0" cap="flat">
                            <a:miter lim="127000"/>
                          </a:ln>
                        </wps:spPr>
                        <wps:style>
                          <a:lnRef idx="0">
                            <a:srgbClr val="000000">
                              <a:alpha val="0"/>
                            </a:srgbClr>
                          </a:lnRef>
                          <a:fillRef idx="1">
                            <a:srgbClr val="7C2D6E"/>
                          </a:fillRef>
                          <a:effectRef idx="0">
                            <a:scrgbClr r="0" g="0" b="0"/>
                          </a:effectRef>
                          <a:fontRef idx="none"/>
                        </wps:style>
                        <wps:bodyPr/>
                      </wps:wsp>
                      <wps:wsp>
                        <wps:cNvPr id="1673" name="Shape 1673"/>
                        <wps:cNvSpPr/>
                        <wps:spPr>
                          <a:xfrm>
                            <a:off x="1474712" y="310793"/>
                            <a:ext cx="45725" cy="31921"/>
                          </a:xfrm>
                          <a:custGeom>
                            <a:avLst/>
                            <a:gdLst/>
                            <a:ahLst/>
                            <a:cxnLst/>
                            <a:rect l="0" t="0" r="0" b="0"/>
                            <a:pathLst>
                              <a:path w="45725" h="31921">
                                <a:moveTo>
                                  <a:pt x="17037" y="0"/>
                                </a:moveTo>
                                <a:cubicBezTo>
                                  <a:pt x="20867" y="0"/>
                                  <a:pt x="23476" y="1618"/>
                                  <a:pt x="24858" y="4868"/>
                                </a:cubicBezTo>
                                <a:cubicBezTo>
                                  <a:pt x="28534" y="1618"/>
                                  <a:pt x="32201" y="0"/>
                                  <a:pt x="35868" y="0"/>
                                </a:cubicBezTo>
                                <a:cubicBezTo>
                                  <a:pt x="42431" y="0"/>
                                  <a:pt x="45725" y="3489"/>
                                  <a:pt x="45725" y="10461"/>
                                </a:cubicBezTo>
                                <a:lnTo>
                                  <a:pt x="45725" y="31921"/>
                                </a:lnTo>
                                <a:lnTo>
                                  <a:pt x="38919" y="31921"/>
                                </a:lnTo>
                                <a:lnTo>
                                  <a:pt x="38919" y="12439"/>
                                </a:lnTo>
                                <a:cubicBezTo>
                                  <a:pt x="38919" y="10416"/>
                                  <a:pt x="38675" y="8934"/>
                                  <a:pt x="38206" y="7962"/>
                                </a:cubicBezTo>
                                <a:cubicBezTo>
                                  <a:pt x="37503" y="6652"/>
                                  <a:pt x="36232" y="5990"/>
                                  <a:pt x="34385" y="5990"/>
                                </a:cubicBezTo>
                                <a:cubicBezTo>
                                  <a:pt x="31794" y="5990"/>
                                  <a:pt x="29065" y="7219"/>
                                  <a:pt x="26212" y="9674"/>
                                </a:cubicBezTo>
                                <a:lnTo>
                                  <a:pt x="26212" y="31921"/>
                                </a:lnTo>
                                <a:lnTo>
                                  <a:pt x="19485" y="31921"/>
                                </a:lnTo>
                                <a:lnTo>
                                  <a:pt x="19485" y="12573"/>
                                </a:lnTo>
                                <a:cubicBezTo>
                                  <a:pt x="19485" y="8191"/>
                                  <a:pt x="17950" y="5990"/>
                                  <a:pt x="14887" y="5990"/>
                                </a:cubicBezTo>
                                <a:cubicBezTo>
                                  <a:pt x="12340" y="5990"/>
                                  <a:pt x="9619" y="7245"/>
                                  <a:pt x="6736" y="9734"/>
                                </a:cubicBezTo>
                                <a:lnTo>
                                  <a:pt x="6736" y="31921"/>
                                </a:lnTo>
                                <a:lnTo>
                                  <a:pt x="0" y="31921"/>
                                </a:lnTo>
                                <a:lnTo>
                                  <a:pt x="0" y="796"/>
                                </a:lnTo>
                                <a:lnTo>
                                  <a:pt x="5632" y="796"/>
                                </a:lnTo>
                                <a:lnTo>
                                  <a:pt x="6412" y="4276"/>
                                </a:lnTo>
                                <a:cubicBezTo>
                                  <a:pt x="9986" y="1423"/>
                                  <a:pt x="13533" y="0"/>
                                  <a:pt x="17037" y="0"/>
                                </a:cubicBezTo>
                                <a:close/>
                              </a:path>
                            </a:pathLst>
                          </a:custGeom>
                          <a:ln w="0" cap="flat">
                            <a:miter lim="127000"/>
                          </a:ln>
                        </wps:spPr>
                        <wps:style>
                          <a:lnRef idx="0">
                            <a:srgbClr val="000000">
                              <a:alpha val="0"/>
                            </a:srgbClr>
                          </a:lnRef>
                          <a:fillRef idx="1">
                            <a:srgbClr val="7C2D6E"/>
                          </a:fillRef>
                          <a:effectRef idx="0">
                            <a:scrgbClr r="0" g="0" b="0"/>
                          </a:effectRef>
                          <a:fontRef idx="none"/>
                        </wps:style>
                        <wps:bodyPr/>
                      </wps:wsp>
                      <wps:wsp>
                        <wps:cNvPr id="1674" name="Shape 1674"/>
                        <wps:cNvSpPr/>
                        <wps:spPr>
                          <a:xfrm>
                            <a:off x="1524888" y="323342"/>
                            <a:ext cx="12565" cy="20024"/>
                          </a:xfrm>
                          <a:custGeom>
                            <a:avLst/>
                            <a:gdLst/>
                            <a:ahLst/>
                            <a:cxnLst/>
                            <a:rect l="0" t="0" r="0" b="0"/>
                            <a:pathLst>
                              <a:path w="12565" h="20024">
                                <a:moveTo>
                                  <a:pt x="12565" y="0"/>
                                </a:moveTo>
                                <a:lnTo>
                                  <a:pt x="12565" y="5593"/>
                                </a:lnTo>
                                <a:lnTo>
                                  <a:pt x="6736" y="9699"/>
                                </a:lnTo>
                                <a:cubicBezTo>
                                  <a:pt x="6736" y="11093"/>
                                  <a:pt x="7195" y="12250"/>
                                  <a:pt x="8136" y="13150"/>
                                </a:cubicBezTo>
                                <a:cubicBezTo>
                                  <a:pt x="9064" y="14050"/>
                                  <a:pt x="10378" y="14494"/>
                                  <a:pt x="12074" y="14494"/>
                                </a:cubicBezTo>
                                <a:lnTo>
                                  <a:pt x="12565" y="14301"/>
                                </a:lnTo>
                                <a:lnTo>
                                  <a:pt x="12565" y="18935"/>
                                </a:lnTo>
                                <a:lnTo>
                                  <a:pt x="9780" y="20024"/>
                                </a:lnTo>
                                <a:cubicBezTo>
                                  <a:pt x="7004" y="20024"/>
                                  <a:pt x="4691" y="19121"/>
                                  <a:pt x="2816" y="17328"/>
                                </a:cubicBezTo>
                                <a:cubicBezTo>
                                  <a:pt x="938" y="15525"/>
                                  <a:pt x="0" y="13159"/>
                                  <a:pt x="0" y="10228"/>
                                </a:cubicBezTo>
                                <a:cubicBezTo>
                                  <a:pt x="0" y="7065"/>
                                  <a:pt x="1110" y="4607"/>
                                  <a:pt x="3328" y="2849"/>
                                </a:cubicBezTo>
                                <a:lnTo>
                                  <a:pt x="12565" y="0"/>
                                </a:lnTo>
                                <a:close/>
                              </a:path>
                            </a:pathLst>
                          </a:custGeom>
                          <a:ln w="0" cap="flat">
                            <a:miter lim="127000"/>
                          </a:ln>
                        </wps:spPr>
                        <wps:style>
                          <a:lnRef idx="0">
                            <a:srgbClr val="000000">
                              <a:alpha val="0"/>
                            </a:srgbClr>
                          </a:lnRef>
                          <a:fillRef idx="1">
                            <a:srgbClr val="7C2D6E"/>
                          </a:fillRef>
                          <a:effectRef idx="0">
                            <a:scrgbClr r="0" g="0" b="0"/>
                          </a:effectRef>
                          <a:fontRef idx="none"/>
                        </wps:style>
                        <wps:bodyPr/>
                      </wps:wsp>
                      <wps:wsp>
                        <wps:cNvPr id="1675" name="Shape 1675"/>
                        <wps:cNvSpPr/>
                        <wps:spPr>
                          <a:xfrm>
                            <a:off x="1526886" y="311107"/>
                            <a:ext cx="10566" cy="7648"/>
                          </a:xfrm>
                          <a:custGeom>
                            <a:avLst/>
                            <a:gdLst/>
                            <a:ahLst/>
                            <a:cxnLst/>
                            <a:rect l="0" t="0" r="0" b="0"/>
                            <a:pathLst>
                              <a:path w="10566" h="7648">
                                <a:moveTo>
                                  <a:pt x="10566" y="0"/>
                                </a:moveTo>
                                <a:lnTo>
                                  <a:pt x="10566" y="5479"/>
                                </a:lnTo>
                                <a:lnTo>
                                  <a:pt x="10230" y="5156"/>
                                </a:lnTo>
                                <a:cubicBezTo>
                                  <a:pt x="7485" y="5156"/>
                                  <a:pt x="4817" y="5987"/>
                                  <a:pt x="2285" y="7648"/>
                                </a:cubicBezTo>
                                <a:lnTo>
                                  <a:pt x="0" y="3228"/>
                                </a:lnTo>
                                <a:lnTo>
                                  <a:pt x="10566" y="0"/>
                                </a:lnTo>
                                <a:close/>
                              </a:path>
                            </a:pathLst>
                          </a:custGeom>
                          <a:ln w="0" cap="flat">
                            <a:miter lim="127000"/>
                          </a:ln>
                        </wps:spPr>
                        <wps:style>
                          <a:lnRef idx="0">
                            <a:srgbClr val="000000">
                              <a:alpha val="0"/>
                            </a:srgbClr>
                          </a:lnRef>
                          <a:fillRef idx="1">
                            <a:srgbClr val="7C2D6E"/>
                          </a:fillRef>
                          <a:effectRef idx="0">
                            <a:scrgbClr r="0" g="0" b="0"/>
                          </a:effectRef>
                          <a:fontRef idx="none"/>
                        </wps:style>
                        <wps:bodyPr/>
                      </wps:wsp>
                      <wps:wsp>
                        <wps:cNvPr id="1676" name="Shape 1676"/>
                        <wps:cNvSpPr/>
                        <wps:spPr>
                          <a:xfrm>
                            <a:off x="1537452" y="310793"/>
                            <a:ext cx="13206" cy="31921"/>
                          </a:xfrm>
                          <a:custGeom>
                            <a:avLst/>
                            <a:gdLst/>
                            <a:ahLst/>
                            <a:cxnLst/>
                            <a:rect l="0" t="0" r="0" b="0"/>
                            <a:pathLst>
                              <a:path w="13206" h="31921">
                                <a:moveTo>
                                  <a:pt x="1027" y="0"/>
                                </a:moveTo>
                                <a:cubicBezTo>
                                  <a:pt x="8756" y="0"/>
                                  <a:pt x="12623" y="3683"/>
                                  <a:pt x="12623" y="11050"/>
                                </a:cubicBezTo>
                                <a:lnTo>
                                  <a:pt x="12623" y="22438"/>
                                </a:lnTo>
                                <a:cubicBezTo>
                                  <a:pt x="12623" y="27623"/>
                                  <a:pt x="12814" y="30776"/>
                                  <a:pt x="13206" y="31921"/>
                                </a:cubicBezTo>
                                <a:lnTo>
                                  <a:pt x="7575" y="31921"/>
                                </a:lnTo>
                                <a:lnTo>
                                  <a:pt x="6270" y="29031"/>
                                </a:lnTo>
                                <a:lnTo>
                                  <a:pt x="0" y="31483"/>
                                </a:lnTo>
                                <a:lnTo>
                                  <a:pt x="0" y="26850"/>
                                </a:lnTo>
                                <a:lnTo>
                                  <a:pt x="5829" y="24551"/>
                                </a:lnTo>
                                <a:lnTo>
                                  <a:pt x="5829" y="17369"/>
                                </a:lnTo>
                                <a:lnTo>
                                  <a:pt x="811" y="17570"/>
                                </a:lnTo>
                                <a:lnTo>
                                  <a:pt x="0" y="18142"/>
                                </a:lnTo>
                                <a:lnTo>
                                  <a:pt x="0" y="12549"/>
                                </a:lnTo>
                                <a:lnTo>
                                  <a:pt x="123" y="12511"/>
                                </a:lnTo>
                                <a:lnTo>
                                  <a:pt x="5829" y="12307"/>
                                </a:lnTo>
                                <a:lnTo>
                                  <a:pt x="5829" y="11379"/>
                                </a:lnTo>
                                <a:lnTo>
                                  <a:pt x="0" y="5793"/>
                                </a:lnTo>
                                <a:lnTo>
                                  <a:pt x="0" y="314"/>
                                </a:lnTo>
                                <a:lnTo>
                                  <a:pt x="1027" y="0"/>
                                </a:lnTo>
                                <a:close/>
                              </a:path>
                            </a:pathLst>
                          </a:custGeom>
                          <a:ln w="0" cap="flat">
                            <a:miter lim="127000"/>
                          </a:ln>
                        </wps:spPr>
                        <wps:style>
                          <a:lnRef idx="0">
                            <a:srgbClr val="000000">
                              <a:alpha val="0"/>
                            </a:srgbClr>
                          </a:lnRef>
                          <a:fillRef idx="1">
                            <a:srgbClr val="7C2D6E"/>
                          </a:fillRef>
                          <a:effectRef idx="0">
                            <a:scrgbClr r="0" g="0" b="0"/>
                          </a:effectRef>
                          <a:fontRef idx="none"/>
                        </wps:style>
                        <wps:bodyPr/>
                      </wps:wsp>
                      <wps:wsp>
                        <wps:cNvPr id="1677" name="Shape 1677"/>
                        <wps:cNvSpPr/>
                        <wps:spPr>
                          <a:xfrm>
                            <a:off x="1553188" y="302437"/>
                            <a:ext cx="22085" cy="40929"/>
                          </a:xfrm>
                          <a:custGeom>
                            <a:avLst/>
                            <a:gdLst/>
                            <a:ahLst/>
                            <a:cxnLst/>
                            <a:rect l="0" t="0" r="0" b="0"/>
                            <a:pathLst>
                              <a:path w="22085" h="40929">
                                <a:moveTo>
                                  <a:pt x="12037" y="0"/>
                                </a:moveTo>
                                <a:lnTo>
                                  <a:pt x="12037" y="9153"/>
                                </a:lnTo>
                                <a:lnTo>
                                  <a:pt x="21564" y="9153"/>
                                </a:lnTo>
                                <a:lnTo>
                                  <a:pt x="19415" y="14488"/>
                                </a:lnTo>
                                <a:lnTo>
                                  <a:pt x="12037" y="14488"/>
                                </a:lnTo>
                                <a:lnTo>
                                  <a:pt x="12037" y="31459"/>
                                </a:lnTo>
                                <a:cubicBezTo>
                                  <a:pt x="12037" y="33870"/>
                                  <a:pt x="13018" y="35071"/>
                                  <a:pt x="15020" y="35071"/>
                                </a:cubicBezTo>
                                <a:cubicBezTo>
                                  <a:pt x="16707" y="35071"/>
                                  <a:pt x="18424" y="34434"/>
                                  <a:pt x="20207" y="33171"/>
                                </a:cubicBezTo>
                                <a:lnTo>
                                  <a:pt x="22085" y="37644"/>
                                </a:lnTo>
                                <a:cubicBezTo>
                                  <a:pt x="19094" y="39832"/>
                                  <a:pt x="15905" y="40929"/>
                                  <a:pt x="12488" y="40929"/>
                                </a:cubicBezTo>
                                <a:cubicBezTo>
                                  <a:pt x="7710" y="40929"/>
                                  <a:pt x="5302" y="38594"/>
                                  <a:pt x="5302" y="33886"/>
                                </a:cubicBezTo>
                                <a:lnTo>
                                  <a:pt x="5302" y="14488"/>
                                </a:lnTo>
                                <a:lnTo>
                                  <a:pt x="0" y="14488"/>
                                </a:lnTo>
                                <a:lnTo>
                                  <a:pt x="0" y="9153"/>
                                </a:lnTo>
                                <a:lnTo>
                                  <a:pt x="5302" y="9153"/>
                                </a:lnTo>
                                <a:lnTo>
                                  <a:pt x="5302" y="2112"/>
                                </a:lnTo>
                                <a:lnTo>
                                  <a:pt x="12037" y="0"/>
                                </a:lnTo>
                                <a:close/>
                              </a:path>
                            </a:pathLst>
                          </a:custGeom>
                          <a:ln w="0" cap="flat">
                            <a:miter lim="127000"/>
                          </a:ln>
                        </wps:spPr>
                        <wps:style>
                          <a:lnRef idx="0">
                            <a:srgbClr val="000000">
                              <a:alpha val="0"/>
                            </a:srgbClr>
                          </a:lnRef>
                          <a:fillRef idx="1">
                            <a:srgbClr val="7C2D6E"/>
                          </a:fillRef>
                          <a:effectRef idx="0">
                            <a:scrgbClr r="0" g="0" b="0"/>
                          </a:effectRef>
                          <a:fontRef idx="none"/>
                        </wps:style>
                        <wps:bodyPr/>
                      </wps:wsp>
                      <wps:wsp>
                        <wps:cNvPr id="8657" name="Shape 8657"/>
                        <wps:cNvSpPr/>
                        <wps:spPr>
                          <a:xfrm>
                            <a:off x="1579100" y="311621"/>
                            <a:ext cx="9144" cy="31124"/>
                          </a:xfrm>
                          <a:custGeom>
                            <a:avLst/>
                            <a:gdLst/>
                            <a:ahLst/>
                            <a:cxnLst/>
                            <a:rect l="0" t="0" r="0" b="0"/>
                            <a:pathLst>
                              <a:path w="9144" h="31124">
                                <a:moveTo>
                                  <a:pt x="0" y="0"/>
                                </a:moveTo>
                                <a:lnTo>
                                  <a:pt x="9144" y="0"/>
                                </a:lnTo>
                                <a:lnTo>
                                  <a:pt x="9144" y="31124"/>
                                </a:lnTo>
                                <a:lnTo>
                                  <a:pt x="0" y="31124"/>
                                </a:lnTo>
                                <a:lnTo>
                                  <a:pt x="0" y="0"/>
                                </a:lnTo>
                              </a:path>
                            </a:pathLst>
                          </a:custGeom>
                          <a:ln w="0" cap="flat">
                            <a:miter lim="127000"/>
                          </a:ln>
                        </wps:spPr>
                        <wps:style>
                          <a:lnRef idx="0">
                            <a:srgbClr val="000000">
                              <a:alpha val="0"/>
                            </a:srgbClr>
                          </a:lnRef>
                          <a:fillRef idx="1">
                            <a:srgbClr val="7C2D6E"/>
                          </a:fillRef>
                          <a:effectRef idx="0">
                            <a:scrgbClr r="0" g="0" b="0"/>
                          </a:effectRef>
                          <a:fontRef idx="none"/>
                        </wps:style>
                        <wps:bodyPr/>
                      </wps:wsp>
                      <wps:wsp>
                        <wps:cNvPr id="1679" name="Shape 1679"/>
                        <wps:cNvSpPr/>
                        <wps:spPr>
                          <a:xfrm>
                            <a:off x="1578116" y="297662"/>
                            <a:ext cx="8623" cy="8551"/>
                          </a:xfrm>
                          <a:custGeom>
                            <a:avLst/>
                            <a:gdLst/>
                            <a:ahLst/>
                            <a:cxnLst/>
                            <a:rect l="0" t="0" r="0" b="0"/>
                            <a:pathLst>
                              <a:path w="8623" h="8551">
                                <a:moveTo>
                                  <a:pt x="4345" y="0"/>
                                </a:moveTo>
                                <a:cubicBezTo>
                                  <a:pt x="5554" y="0"/>
                                  <a:pt x="6572" y="414"/>
                                  <a:pt x="7389" y="1254"/>
                                </a:cubicBezTo>
                                <a:cubicBezTo>
                                  <a:pt x="8204" y="2084"/>
                                  <a:pt x="8623" y="3091"/>
                                  <a:pt x="8623" y="4276"/>
                                </a:cubicBezTo>
                                <a:cubicBezTo>
                                  <a:pt x="8623" y="5461"/>
                                  <a:pt x="8194" y="6467"/>
                                  <a:pt x="7362" y="7307"/>
                                </a:cubicBezTo>
                                <a:cubicBezTo>
                                  <a:pt x="6517" y="8134"/>
                                  <a:pt x="5511" y="8551"/>
                                  <a:pt x="4345" y="8551"/>
                                </a:cubicBezTo>
                                <a:cubicBezTo>
                                  <a:pt x="3140" y="8551"/>
                                  <a:pt x="2113" y="8134"/>
                                  <a:pt x="1277" y="7307"/>
                                </a:cubicBezTo>
                                <a:cubicBezTo>
                                  <a:pt x="444" y="6467"/>
                                  <a:pt x="0" y="5461"/>
                                  <a:pt x="0" y="4276"/>
                                </a:cubicBezTo>
                                <a:cubicBezTo>
                                  <a:pt x="0" y="3091"/>
                                  <a:pt x="444" y="2084"/>
                                  <a:pt x="1277" y="1254"/>
                                </a:cubicBezTo>
                                <a:cubicBezTo>
                                  <a:pt x="2113" y="414"/>
                                  <a:pt x="3140" y="0"/>
                                  <a:pt x="4345" y="0"/>
                                </a:cubicBezTo>
                                <a:close/>
                              </a:path>
                            </a:pathLst>
                          </a:custGeom>
                          <a:ln w="0" cap="flat">
                            <a:miter lim="127000"/>
                          </a:ln>
                        </wps:spPr>
                        <wps:style>
                          <a:lnRef idx="0">
                            <a:srgbClr val="000000">
                              <a:alpha val="0"/>
                            </a:srgbClr>
                          </a:lnRef>
                          <a:fillRef idx="1">
                            <a:srgbClr val="7C2D6E"/>
                          </a:fillRef>
                          <a:effectRef idx="0">
                            <a:scrgbClr r="0" g="0" b="0"/>
                          </a:effectRef>
                          <a:fontRef idx="none"/>
                        </wps:style>
                        <wps:bodyPr/>
                      </wps:wsp>
                      <wps:wsp>
                        <wps:cNvPr id="1680" name="Shape 1680"/>
                        <wps:cNvSpPr/>
                        <wps:spPr>
                          <a:xfrm>
                            <a:off x="1591376" y="310793"/>
                            <a:ext cx="25262" cy="32572"/>
                          </a:xfrm>
                          <a:custGeom>
                            <a:avLst/>
                            <a:gdLst/>
                            <a:ahLst/>
                            <a:cxnLst/>
                            <a:rect l="0" t="0" r="0" b="0"/>
                            <a:pathLst>
                              <a:path w="25262" h="32572">
                                <a:moveTo>
                                  <a:pt x="15689" y="0"/>
                                </a:moveTo>
                                <a:cubicBezTo>
                                  <a:pt x="18949" y="0"/>
                                  <a:pt x="21749" y="699"/>
                                  <a:pt x="24035" y="2113"/>
                                </a:cubicBezTo>
                                <a:lnTo>
                                  <a:pt x="23957" y="7962"/>
                                </a:lnTo>
                                <a:cubicBezTo>
                                  <a:pt x="21712" y="6326"/>
                                  <a:pt x="19125" y="5533"/>
                                  <a:pt x="16195" y="5533"/>
                                </a:cubicBezTo>
                                <a:cubicBezTo>
                                  <a:pt x="13388" y="5533"/>
                                  <a:pt x="11109" y="6530"/>
                                  <a:pt x="9370" y="8517"/>
                                </a:cubicBezTo>
                                <a:cubicBezTo>
                                  <a:pt x="7624" y="10504"/>
                                  <a:pt x="6739" y="13074"/>
                                  <a:pt x="6739" y="16228"/>
                                </a:cubicBezTo>
                                <a:cubicBezTo>
                                  <a:pt x="6739" y="19285"/>
                                  <a:pt x="7538" y="21802"/>
                                  <a:pt x="9144" y="23774"/>
                                </a:cubicBezTo>
                                <a:cubicBezTo>
                                  <a:pt x="10822" y="25867"/>
                                  <a:pt x="13135" y="26918"/>
                                  <a:pt x="16062" y="26918"/>
                                </a:cubicBezTo>
                                <a:cubicBezTo>
                                  <a:pt x="18532" y="26918"/>
                                  <a:pt x="20984" y="26194"/>
                                  <a:pt x="23452" y="24745"/>
                                </a:cubicBezTo>
                                <a:lnTo>
                                  <a:pt x="25262" y="29287"/>
                                </a:lnTo>
                                <a:cubicBezTo>
                                  <a:pt x="22156" y="31476"/>
                                  <a:pt x="18653" y="32572"/>
                                  <a:pt x="14767" y="32572"/>
                                </a:cubicBezTo>
                                <a:cubicBezTo>
                                  <a:pt x="10104" y="32572"/>
                                  <a:pt x="6443" y="30999"/>
                                  <a:pt x="3766" y="27836"/>
                                </a:cubicBezTo>
                                <a:cubicBezTo>
                                  <a:pt x="1255" y="24902"/>
                                  <a:pt x="0" y="21150"/>
                                  <a:pt x="0" y="16583"/>
                                </a:cubicBezTo>
                                <a:cubicBezTo>
                                  <a:pt x="0" y="11899"/>
                                  <a:pt x="1462" y="7953"/>
                                  <a:pt x="4349" y="4771"/>
                                </a:cubicBezTo>
                                <a:cubicBezTo>
                                  <a:pt x="7242" y="1589"/>
                                  <a:pt x="11017" y="0"/>
                                  <a:pt x="15689" y="0"/>
                                </a:cubicBezTo>
                                <a:close/>
                              </a:path>
                            </a:pathLst>
                          </a:custGeom>
                          <a:ln w="0" cap="flat">
                            <a:miter lim="127000"/>
                          </a:ln>
                        </wps:spPr>
                        <wps:style>
                          <a:lnRef idx="0">
                            <a:srgbClr val="000000">
                              <a:alpha val="0"/>
                            </a:srgbClr>
                          </a:lnRef>
                          <a:fillRef idx="1">
                            <a:srgbClr val="7C2D6E"/>
                          </a:fillRef>
                          <a:effectRef idx="0">
                            <a:scrgbClr r="0" g="0" b="0"/>
                          </a:effectRef>
                          <a:fontRef idx="none"/>
                        </wps:style>
                        <wps:bodyPr/>
                      </wps:wsp>
                      <wps:wsp>
                        <wps:cNvPr id="1681" name="Shape 1681"/>
                        <wps:cNvSpPr/>
                        <wps:spPr>
                          <a:xfrm>
                            <a:off x="1617018" y="310793"/>
                            <a:ext cx="22730" cy="32572"/>
                          </a:xfrm>
                          <a:custGeom>
                            <a:avLst/>
                            <a:gdLst/>
                            <a:ahLst/>
                            <a:cxnLst/>
                            <a:rect l="0" t="0" r="0" b="0"/>
                            <a:pathLst>
                              <a:path w="22730" h="32572">
                                <a:moveTo>
                                  <a:pt x="12959" y="0"/>
                                </a:moveTo>
                                <a:cubicBezTo>
                                  <a:pt x="16108" y="0"/>
                                  <a:pt x="18955" y="548"/>
                                  <a:pt x="21512" y="1652"/>
                                </a:cubicBezTo>
                                <a:lnTo>
                                  <a:pt x="21512" y="7438"/>
                                </a:lnTo>
                                <a:cubicBezTo>
                                  <a:pt x="18403" y="6131"/>
                                  <a:pt x="15627" y="5469"/>
                                  <a:pt x="13222" y="5469"/>
                                </a:cubicBezTo>
                                <a:cubicBezTo>
                                  <a:pt x="10014" y="5469"/>
                                  <a:pt x="8423" y="6501"/>
                                  <a:pt x="8423" y="8551"/>
                                </a:cubicBezTo>
                                <a:cubicBezTo>
                                  <a:pt x="8423" y="10053"/>
                                  <a:pt x="9675" y="11360"/>
                                  <a:pt x="12170" y="12510"/>
                                </a:cubicBezTo>
                                <a:cubicBezTo>
                                  <a:pt x="16195" y="14347"/>
                                  <a:pt x="18480" y="15470"/>
                                  <a:pt x="19035" y="15858"/>
                                </a:cubicBezTo>
                                <a:cubicBezTo>
                                  <a:pt x="21512" y="17623"/>
                                  <a:pt x="22730" y="20012"/>
                                  <a:pt x="22730" y="23033"/>
                                </a:cubicBezTo>
                                <a:cubicBezTo>
                                  <a:pt x="22730" y="26237"/>
                                  <a:pt x="21521" y="28691"/>
                                  <a:pt x="19103" y="30406"/>
                                </a:cubicBezTo>
                                <a:cubicBezTo>
                                  <a:pt x="16950" y="31855"/>
                                  <a:pt x="14125" y="32572"/>
                                  <a:pt x="10631" y="32572"/>
                                </a:cubicBezTo>
                                <a:cubicBezTo>
                                  <a:pt x="6474" y="32572"/>
                                  <a:pt x="2948" y="31654"/>
                                  <a:pt x="0" y="29817"/>
                                </a:cubicBezTo>
                                <a:lnTo>
                                  <a:pt x="2270" y="24745"/>
                                </a:lnTo>
                                <a:cubicBezTo>
                                  <a:pt x="4774" y="26457"/>
                                  <a:pt x="7451" y="27306"/>
                                  <a:pt x="10301" y="27306"/>
                                </a:cubicBezTo>
                                <a:cubicBezTo>
                                  <a:pt x="14054" y="27306"/>
                                  <a:pt x="15942" y="26058"/>
                                  <a:pt x="15942" y="23563"/>
                                </a:cubicBezTo>
                                <a:cubicBezTo>
                                  <a:pt x="15942" y="21946"/>
                                  <a:pt x="14724" y="20560"/>
                                  <a:pt x="12309" y="19407"/>
                                </a:cubicBezTo>
                                <a:cubicBezTo>
                                  <a:pt x="8031" y="17394"/>
                                  <a:pt x="5764" y="16300"/>
                                  <a:pt x="5511" y="16125"/>
                                </a:cubicBezTo>
                                <a:cubicBezTo>
                                  <a:pt x="3097" y="14366"/>
                                  <a:pt x="1887" y="11952"/>
                                  <a:pt x="1887" y="8886"/>
                                </a:cubicBezTo>
                                <a:cubicBezTo>
                                  <a:pt x="1887" y="6300"/>
                                  <a:pt x="2862" y="4172"/>
                                  <a:pt x="4805" y="2511"/>
                                </a:cubicBezTo>
                                <a:cubicBezTo>
                                  <a:pt x="6736" y="830"/>
                                  <a:pt x="9456" y="0"/>
                                  <a:pt x="12959" y="0"/>
                                </a:cubicBezTo>
                                <a:close/>
                              </a:path>
                            </a:pathLst>
                          </a:custGeom>
                          <a:ln w="0" cap="flat">
                            <a:miter lim="127000"/>
                          </a:ln>
                        </wps:spPr>
                        <wps:style>
                          <a:lnRef idx="0">
                            <a:srgbClr val="000000">
                              <a:alpha val="0"/>
                            </a:srgbClr>
                          </a:lnRef>
                          <a:fillRef idx="1">
                            <a:srgbClr val="7C2D6E"/>
                          </a:fillRef>
                          <a:effectRef idx="0">
                            <a:scrgbClr r="0" g="0" b="0"/>
                          </a:effectRef>
                          <a:fontRef idx="none"/>
                        </wps:style>
                        <wps:bodyPr/>
                      </wps:wsp>
                      <wps:wsp>
                        <wps:cNvPr id="1682" name="Shape 1682"/>
                        <wps:cNvSpPr/>
                        <wps:spPr>
                          <a:xfrm>
                            <a:off x="482238" y="31148"/>
                            <a:ext cx="149604" cy="227908"/>
                          </a:xfrm>
                          <a:custGeom>
                            <a:avLst/>
                            <a:gdLst/>
                            <a:ahLst/>
                            <a:cxnLst/>
                            <a:rect l="0" t="0" r="0" b="0"/>
                            <a:pathLst>
                              <a:path w="149604" h="227908">
                                <a:moveTo>
                                  <a:pt x="82272" y="0"/>
                                </a:moveTo>
                                <a:cubicBezTo>
                                  <a:pt x="103500" y="0"/>
                                  <a:pt x="121847" y="4504"/>
                                  <a:pt x="137336" y="13488"/>
                                </a:cubicBezTo>
                                <a:lnTo>
                                  <a:pt x="136669" y="53267"/>
                                </a:lnTo>
                                <a:cubicBezTo>
                                  <a:pt x="116771" y="42481"/>
                                  <a:pt x="99401" y="37083"/>
                                  <a:pt x="84588" y="37083"/>
                                </a:cubicBezTo>
                                <a:cubicBezTo>
                                  <a:pt x="76187" y="37083"/>
                                  <a:pt x="69275" y="38886"/>
                                  <a:pt x="63857" y="42481"/>
                                </a:cubicBezTo>
                                <a:cubicBezTo>
                                  <a:pt x="58435" y="46086"/>
                                  <a:pt x="55736" y="51023"/>
                                  <a:pt x="55736" y="57314"/>
                                </a:cubicBezTo>
                                <a:cubicBezTo>
                                  <a:pt x="55736" y="67436"/>
                                  <a:pt x="63798" y="76988"/>
                                  <a:pt x="79956" y="85968"/>
                                </a:cubicBezTo>
                                <a:cubicBezTo>
                                  <a:pt x="107151" y="101034"/>
                                  <a:pt x="122294" y="109902"/>
                                  <a:pt x="125394" y="112607"/>
                                </a:cubicBezTo>
                                <a:cubicBezTo>
                                  <a:pt x="141533" y="125654"/>
                                  <a:pt x="149604" y="142174"/>
                                  <a:pt x="149604" y="162164"/>
                                </a:cubicBezTo>
                                <a:cubicBezTo>
                                  <a:pt x="149604" y="181953"/>
                                  <a:pt x="142033" y="197855"/>
                                  <a:pt x="126880" y="209886"/>
                                </a:cubicBezTo>
                                <a:cubicBezTo>
                                  <a:pt x="111741" y="221911"/>
                                  <a:pt x="92656" y="227908"/>
                                  <a:pt x="69667" y="227908"/>
                                </a:cubicBezTo>
                                <a:cubicBezTo>
                                  <a:pt x="44007" y="227908"/>
                                  <a:pt x="20784" y="220945"/>
                                  <a:pt x="0" y="207005"/>
                                </a:cubicBezTo>
                                <a:lnTo>
                                  <a:pt x="17586" y="173630"/>
                                </a:lnTo>
                                <a:cubicBezTo>
                                  <a:pt x="34385" y="185097"/>
                                  <a:pt x="51085" y="190830"/>
                                  <a:pt x="67681" y="190830"/>
                                </a:cubicBezTo>
                                <a:cubicBezTo>
                                  <a:pt x="76739" y="190830"/>
                                  <a:pt x="84375" y="189144"/>
                                  <a:pt x="90559" y="185777"/>
                                </a:cubicBezTo>
                                <a:cubicBezTo>
                                  <a:pt x="97859" y="181501"/>
                                  <a:pt x="101507" y="175549"/>
                                  <a:pt x="101507" y="167897"/>
                                </a:cubicBezTo>
                                <a:cubicBezTo>
                                  <a:pt x="101507" y="159365"/>
                                  <a:pt x="96533" y="151616"/>
                                  <a:pt x="86583" y="144647"/>
                                </a:cubicBezTo>
                                <a:cubicBezTo>
                                  <a:pt x="85038" y="143515"/>
                                  <a:pt x="74309" y="137554"/>
                                  <a:pt x="54410" y="126767"/>
                                </a:cubicBezTo>
                                <a:cubicBezTo>
                                  <a:pt x="39810" y="118905"/>
                                  <a:pt x="28969" y="110918"/>
                                  <a:pt x="21894" y="102827"/>
                                </a:cubicBezTo>
                                <a:cubicBezTo>
                                  <a:pt x="12605" y="92041"/>
                                  <a:pt x="7963" y="78897"/>
                                  <a:pt x="7963" y="63390"/>
                                </a:cubicBezTo>
                                <a:cubicBezTo>
                                  <a:pt x="7963" y="45634"/>
                                  <a:pt x="14369" y="30898"/>
                                  <a:pt x="27205" y="19203"/>
                                </a:cubicBezTo>
                                <a:cubicBezTo>
                                  <a:pt x="40692" y="6395"/>
                                  <a:pt x="59052" y="0"/>
                                  <a:pt x="82272" y="0"/>
                                </a:cubicBezTo>
                                <a:close/>
                              </a:path>
                            </a:pathLst>
                          </a:custGeom>
                          <a:ln w="0" cap="flat">
                            <a:miter lim="127000"/>
                          </a:ln>
                        </wps:spPr>
                        <wps:style>
                          <a:lnRef idx="0">
                            <a:srgbClr val="000000">
                              <a:alpha val="0"/>
                            </a:srgbClr>
                          </a:lnRef>
                          <a:fillRef idx="1">
                            <a:srgbClr val="A9A4A0"/>
                          </a:fillRef>
                          <a:effectRef idx="0">
                            <a:scrgbClr r="0" g="0" b="0"/>
                          </a:effectRef>
                          <a:fontRef idx="none"/>
                        </wps:style>
                        <wps:bodyPr/>
                      </wps:wsp>
                      <wps:wsp>
                        <wps:cNvPr id="1683" name="Shape 1683"/>
                        <wps:cNvSpPr/>
                        <wps:spPr>
                          <a:xfrm>
                            <a:off x="643459" y="92748"/>
                            <a:ext cx="72480" cy="165009"/>
                          </a:xfrm>
                          <a:custGeom>
                            <a:avLst/>
                            <a:gdLst/>
                            <a:ahLst/>
                            <a:cxnLst/>
                            <a:rect l="0" t="0" r="0" b="0"/>
                            <a:pathLst>
                              <a:path w="72480" h="165009">
                                <a:moveTo>
                                  <a:pt x="72480" y="0"/>
                                </a:moveTo>
                                <a:lnTo>
                                  <a:pt x="72480" y="33177"/>
                                </a:lnTo>
                                <a:lnTo>
                                  <a:pt x="72310" y="33141"/>
                                </a:lnTo>
                                <a:cubicBezTo>
                                  <a:pt x="63906" y="33141"/>
                                  <a:pt x="57102" y="36402"/>
                                  <a:pt x="51906" y="42921"/>
                                </a:cubicBezTo>
                                <a:cubicBezTo>
                                  <a:pt x="46718" y="49442"/>
                                  <a:pt x="44118" y="56624"/>
                                  <a:pt x="44118" y="64495"/>
                                </a:cubicBezTo>
                                <a:lnTo>
                                  <a:pt x="72480" y="64495"/>
                                </a:lnTo>
                                <a:lnTo>
                                  <a:pt x="72480" y="95854"/>
                                </a:lnTo>
                                <a:lnTo>
                                  <a:pt x="45441" y="95854"/>
                                </a:lnTo>
                                <a:cubicBezTo>
                                  <a:pt x="45882" y="106296"/>
                                  <a:pt x="50175" y="114691"/>
                                  <a:pt x="58333" y="121051"/>
                                </a:cubicBezTo>
                                <a:cubicBezTo>
                                  <a:pt x="62412" y="124226"/>
                                  <a:pt x="66846" y="126607"/>
                                  <a:pt x="71637" y="128194"/>
                                </a:cubicBezTo>
                                <a:lnTo>
                                  <a:pt x="72480" y="128324"/>
                                </a:lnTo>
                                <a:lnTo>
                                  <a:pt x="72480" y="165009"/>
                                </a:lnTo>
                                <a:lnTo>
                                  <a:pt x="44444" y="159908"/>
                                </a:lnTo>
                                <a:cubicBezTo>
                                  <a:pt x="34271" y="155640"/>
                                  <a:pt x="25647" y="149237"/>
                                  <a:pt x="18576" y="140690"/>
                                </a:cubicBezTo>
                                <a:cubicBezTo>
                                  <a:pt x="6190" y="125856"/>
                                  <a:pt x="0" y="106976"/>
                                  <a:pt x="0" y="84052"/>
                                </a:cubicBezTo>
                                <a:cubicBezTo>
                                  <a:pt x="0" y="60447"/>
                                  <a:pt x="6406" y="40793"/>
                                  <a:pt x="19239" y="25041"/>
                                </a:cubicBezTo>
                                <a:cubicBezTo>
                                  <a:pt x="26090" y="16614"/>
                                  <a:pt x="34052" y="10293"/>
                                  <a:pt x="43120" y="6079"/>
                                </a:cubicBezTo>
                                <a:lnTo>
                                  <a:pt x="72480" y="0"/>
                                </a:lnTo>
                                <a:close/>
                              </a:path>
                            </a:pathLst>
                          </a:custGeom>
                          <a:ln w="0" cap="flat">
                            <a:miter lim="127000"/>
                          </a:ln>
                        </wps:spPr>
                        <wps:style>
                          <a:lnRef idx="0">
                            <a:srgbClr val="000000">
                              <a:alpha val="0"/>
                            </a:srgbClr>
                          </a:lnRef>
                          <a:fillRef idx="1">
                            <a:srgbClr val="A9A4A0"/>
                          </a:fillRef>
                          <a:effectRef idx="0">
                            <a:scrgbClr r="0" g="0" b="0"/>
                          </a:effectRef>
                          <a:fontRef idx="none"/>
                        </wps:style>
                        <wps:bodyPr/>
                      </wps:wsp>
                      <wps:wsp>
                        <wps:cNvPr id="1684" name="Shape 1684"/>
                        <wps:cNvSpPr/>
                        <wps:spPr>
                          <a:xfrm>
                            <a:off x="715938" y="211865"/>
                            <a:ext cx="66842" cy="47189"/>
                          </a:xfrm>
                          <a:custGeom>
                            <a:avLst/>
                            <a:gdLst/>
                            <a:ahLst/>
                            <a:cxnLst/>
                            <a:rect l="0" t="0" r="0" b="0"/>
                            <a:pathLst>
                              <a:path w="66842" h="47189">
                                <a:moveTo>
                                  <a:pt x="56584" y="0"/>
                                </a:moveTo>
                                <a:lnTo>
                                  <a:pt x="66842" y="28993"/>
                                </a:lnTo>
                                <a:cubicBezTo>
                                  <a:pt x="49145" y="41139"/>
                                  <a:pt x="29247" y="47189"/>
                                  <a:pt x="7127" y="47189"/>
                                </a:cubicBezTo>
                                <a:lnTo>
                                  <a:pt x="0" y="45893"/>
                                </a:lnTo>
                                <a:lnTo>
                                  <a:pt x="0" y="9207"/>
                                </a:lnTo>
                                <a:lnTo>
                                  <a:pt x="14606" y="11457"/>
                                </a:lnTo>
                                <a:cubicBezTo>
                                  <a:pt x="28707" y="11457"/>
                                  <a:pt x="42709" y="7639"/>
                                  <a:pt x="56584" y="0"/>
                                </a:cubicBezTo>
                                <a:close/>
                              </a:path>
                            </a:pathLst>
                          </a:custGeom>
                          <a:ln w="0" cap="flat">
                            <a:miter lim="127000"/>
                          </a:ln>
                        </wps:spPr>
                        <wps:style>
                          <a:lnRef idx="0">
                            <a:srgbClr val="000000">
                              <a:alpha val="0"/>
                            </a:srgbClr>
                          </a:lnRef>
                          <a:fillRef idx="1">
                            <a:srgbClr val="A9A4A0"/>
                          </a:fillRef>
                          <a:effectRef idx="0">
                            <a:scrgbClr r="0" g="0" b="0"/>
                          </a:effectRef>
                          <a:fontRef idx="none"/>
                        </wps:style>
                        <wps:bodyPr/>
                      </wps:wsp>
                      <wps:wsp>
                        <wps:cNvPr id="1685" name="Shape 1685"/>
                        <wps:cNvSpPr/>
                        <wps:spPr>
                          <a:xfrm>
                            <a:off x="715938" y="92508"/>
                            <a:ext cx="74139" cy="96094"/>
                          </a:xfrm>
                          <a:custGeom>
                            <a:avLst/>
                            <a:gdLst/>
                            <a:ahLst/>
                            <a:cxnLst/>
                            <a:rect l="0" t="0" r="0" b="0"/>
                            <a:pathLst>
                              <a:path w="74139" h="96094">
                                <a:moveTo>
                                  <a:pt x="1160" y="0"/>
                                </a:moveTo>
                                <a:cubicBezTo>
                                  <a:pt x="22832" y="0"/>
                                  <a:pt x="40414" y="7533"/>
                                  <a:pt x="53898" y="22579"/>
                                </a:cubicBezTo>
                                <a:cubicBezTo>
                                  <a:pt x="67394" y="37648"/>
                                  <a:pt x="74139" y="57544"/>
                                  <a:pt x="74139" y="82270"/>
                                </a:cubicBezTo>
                                <a:lnTo>
                                  <a:pt x="74139" y="96094"/>
                                </a:lnTo>
                                <a:lnTo>
                                  <a:pt x="0" y="96094"/>
                                </a:lnTo>
                                <a:lnTo>
                                  <a:pt x="0" y="64735"/>
                                </a:lnTo>
                                <a:lnTo>
                                  <a:pt x="28361" y="64735"/>
                                </a:lnTo>
                                <a:cubicBezTo>
                                  <a:pt x="27917" y="56193"/>
                                  <a:pt x="25481" y="49118"/>
                                  <a:pt x="21058" y="43497"/>
                                </a:cubicBezTo>
                                <a:cubicBezTo>
                                  <a:pt x="18408" y="40122"/>
                                  <a:pt x="15310" y="37594"/>
                                  <a:pt x="11771" y="35909"/>
                                </a:cubicBezTo>
                                <a:lnTo>
                                  <a:pt x="0" y="33417"/>
                                </a:lnTo>
                                <a:lnTo>
                                  <a:pt x="0" y="240"/>
                                </a:lnTo>
                                <a:lnTo>
                                  <a:pt x="1160" y="0"/>
                                </a:lnTo>
                                <a:close/>
                              </a:path>
                            </a:pathLst>
                          </a:custGeom>
                          <a:ln w="0" cap="flat">
                            <a:miter lim="127000"/>
                          </a:ln>
                        </wps:spPr>
                        <wps:style>
                          <a:lnRef idx="0">
                            <a:srgbClr val="000000">
                              <a:alpha val="0"/>
                            </a:srgbClr>
                          </a:lnRef>
                          <a:fillRef idx="1">
                            <a:srgbClr val="A9A4A0"/>
                          </a:fillRef>
                          <a:effectRef idx="0">
                            <a:scrgbClr r="0" g="0" b="0"/>
                          </a:effectRef>
                          <a:fontRef idx="none"/>
                        </wps:style>
                        <wps:bodyPr/>
                      </wps:wsp>
                      <wps:wsp>
                        <wps:cNvPr id="1686" name="Shape 1686"/>
                        <wps:cNvSpPr/>
                        <wps:spPr>
                          <a:xfrm>
                            <a:off x="809980" y="92504"/>
                            <a:ext cx="148605" cy="163183"/>
                          </a:xfrm>
                          <a:custGeom>
                            <a:avLst/>
                            <a:gdLst/>
                            <a:ahLst/>
                            <a:cxnLst/>
                            <a:rect l="0" t="0" r="0" b="0"/>
                            <a:pathLst>
                              <a:path w="148605" h="163183">
                                <a:moveTo>
                                  <a:pt x="97859" y="0"/>
                                </a:moveTo>
                                <a:cubicBezTo>
                                  <a:pt x="111784" y="0"/>
                                  <a:pt x="123294" y="4163"/>
                                  <a:pt x="132349" y="12474"/>
                                </a:cubicBezTo>
                                <a:cubicBezTo>
                                  <a:pt x="143198" y="22579"/>
                                  <a:pt x="148605" y="37651"/>
                                  <a:pt x="148605" y="57651"/>
                                </a:cubicBezTo>
                                <a:lnTo>
                                  <a:pt x="148605" y="163183"/>
                                </a:lnTo>
                                <a:lnTo>
                                  <a:pt x="103833" y="163183"/>
                                </a:lnTo>
                                <a:lnTo>
                                  <a:pt x="103833" y="70807"/>
                                </a:lnTo>
                                <a:cubicBezTo>
                                  <a:pt x="103833" y="49454"/>
                                  <a:pt x="96582" y="38774"/>
                                  <a:pt x="82068" y="38774"/>
                                </a:cubicBezTo>
                                <a:cubicBezTo>
                                  <a:pt x="70629" y="38774"/>
                                  <a:pt x="58429" y="43384"/>
                                  <a:pt x="45451" y="52601"/>
                                </a:cubicBezTo>
                                <a:lnTo>
                                  <a:pt x="45451" y="163183"/>
                                </a:lnTo>
                                <a:lnTo>
                                  <a:pt x="0" y="163183"/>
                                </a:lnTo>
                                <a:lnTo>
                                  <a:pt x="0" y="3702"/>
                                </a:lnTo>
                                <a:lnTo>
                                  <a:pt x="38160" y="3702"/>
                                </a:lnTo>
                                <a:lnTo>
                                  <a:pt x="42792" y="20567"/>
                                </a:lnTo>
                                <a:cubicBezTo>
                                  <a:pt x="60489" y="6865"/>
                                  <a:pt x="78836" y="0"/>
                                  <a:pt x="97859" y="0"/>
                                </a:cubicBezTo>
                                <a:close/>
                              </a:path>
                            </a:pathLst>
                          </a:custGeom>
                          <a:ln w="0" cap="flat">
                            <a:miter lim="127000"/>
                          </a:ln>
                        </wps:spPr>
                        <wps:style>
                          <a:lnRef idx="0">
                            <a:srgbClr val="000000">
                              <a:alpha val="0"/>
                            </a:srgbClr>
                          </a:lnRef>
                          <a:fillRef idx="1">
                            <a:srgbClr val="A9A4A0"/>
                          </a:fillRef>
                          <a:effectRef idx="0">
                            <a:scrgbClr r="0" g="0" b="0"/>
                          </a:effectRef>
                          <a:fontRef idx="none"/>
                        </wps:style>
                        <wps:bodyPr/>
                      </wps:wsp>
                      <wps:wsp>
                        <wps:cNvPr id="1687" name="Shape 1687"/>
                        <wps:cNvSpPr/>
                        <wps:spPr>
                          <a:xfrm>
                            <a:off x="970856" y="45642"/>
                            <a:ext cx="125724" cy="213410"/>
                          </a:xfrm>
                          <a:custGeom>
                            <a:avLst/>
                            <a:gdLst/>
                            <a:ahLst/>
                            <a:cxnLst/>
                            <a:rect l="0" t="0" r="0" b="0"/>
                            <a:pathLst>
                              <a:path w="125724" h="213410">
                                <a:moveTo>
                                  <a:pt x="73646" y="0"/>
                                </a:moveTo>
                                <a:lnTo>
                                  <a:pt x="73646" y="50566"/>
                                </a:lnTo>
                                <a:lnTo>
                                  <a:pt x="122745" y="50566"/>
                                </a:lnTo>
                                <a:lnTo>
                                  <a:pt x="109810" y="84292"/>
                                </a:lnTo>
                                <a:lnTo>
                                  <a:pt x="73646" y="84292"/>
                                </a:lnTo>
                                <a:lnTo>
                                  <a:pt x="73646" y="157794"/>
                                </a:lnTo>
                                <a:cubicBezTo>
                                  <a:pt x="73646" y="169480"/>
                                  <a:pt x="78623" y="175327"/>
                                  <a:pt x="88566" y="175327"/>
                                </a:cubicBezTo>
                                <a:cubicBezTo>
                                  <a:pt x="96980" y="175327"/>
                                  <a:pt x="105489" y="172624"/>
                                  <a:pt x="114122" y="167236"/>
                                </a:cubicBezTo>
                                <a:lnTo>
                                  <a:pt x="125724" y="195549"/>
                                </a:lnTo>
                                <a:cubicBezTo>
                                  <a:pt x="109566" y="207466"/>
                                  <a:pt x="90679" y="213410"/>
                                  <a:pt x="69004" y="213410"/>
                                </a:cubicBezTo>
                                <a:cubicBezTo>
                                  <a:pt x="42240" y="213410"/>
                                  <a:pt x="28858" y="200611"/>
                                  <a:pt x="28858" y="174991"/>
                                </a:cubicBezTo>
                                <a:lnTo>
                                  <a:pt x="28858" y="84292"/>
                                </a:lnTo>
                                <a:lnTo>
                                  <a:pt x="0" y="84292"/>
                                </a:lnTo>
                                <a:lnTo>
                                  <a:pt x="0" y="50566"/>
                                </a:lnTo>
                                <a:lnTo>
                                  <a:pt x="28858" y="50566"/>
                                </a:lnTo>
                                <a:lnTo>
                                  <a:pt x="28858" y="13488"/>
                                </a:lnTo>
                                <a:lnTo>
                                  <a:pt x="73646" y="0"/>
                                </a:lnTo>
                                <a:close/>
                              </a:path>
                            </a:pathLst>
                          </a:custGeom>
                          <a:ln w="0" cap="flat">
                            <a:miter lim="127000"/>
                          </a:ln>
                        </wps:spPr>
                        <wps:style>
                          <a:lnRef idx="0">
                            <a:srgbClr val="000000">
                              <a:alpha val="0"/>
                            </a:srgbClr>
                          </a:lnRef>
                          <a:fillRef idx="1">
                            <a:srgbClr val="A9A4A0"/>
                          </a:fillRef>
                          <a:effectRef idx="0">
                            <a:scrgbClr r="0" g="0" b="0"/>
                          </a:effectRef>
                          <a:fontRef idx="none"/>
                        </wps:style>
                        <wps:bodyPr/>
                      </wps:wsp>
                      <wps:wsp>
                        <wps:cNvPr id="8658" name="Shape 8658"/>
                        <wps:cNvSpPr/>
                        <wps:spPr>
                          <a:xfrm>
                            <a:off x="1116119" y="96235"/>
                            <a:ext cx="45451" cy="159481"/>
                          </a:xfrm>
                          <a:custGeom>
                            <a:avLst/>
                            <a:gdLst/>
                            <a:ahLst/>
                            <a:cxnLst/>
                            <a:rect l="0" t="0" r="0" b="0"/>
                            <a:pathLst>
                              <a:path w="45451" h="159481">
                                <a:moveTo>
                                  <a:pt x="0" y="0"/>
                                </a:moveTo>
                                <a:lnTo>
                                  <a:pt x="45451" y="0"/>
                                </a:lnTo>
                                <a:lnTo>
                                  <a:pt x="45451" y="159481"/>
                                </a:lnTo>
                                <a:lnTo>
                                  <a:pt x="0" y="159481"/>
                                </a:lnTo>
                                <a:lnTo>
                                  <a:pt x="0" y="0"/>
                                </a:lnTo>
                              </a:path>
                            </a:pathLst>
                          </a:custGeom>
                          <a:ln w="0" cap="flat">
                            <a:miter lim="127000"/>
                          </a:ln>
                        </wps:spPr>
                        <wps:style>
                          <a:lnRef idx="0">
                            <a:srgbClr val="000000">
                              <a:alpha val="0"/>
                            </a:srgbClr>
                          </a:lnRef>
                          <a:fillRef idx="1">
                            <a:srgbClr val="A9A4A0"/>
                          </a:fillRef>
                          <a:effectRef idx="0">
                            <a:scrgbClr r="0" g="0" b="0"/>
                          </a:effectRef>
                          <a:fontRef idx="none"/>
                        </wps:style>
                        <wps:bodyPr/>
                      </wps:wsp>
                      <wps:wsp>
                        <wps:cNvPr id="1689" name="Shape 1689"/>
                        <wps:cNvSpPr/>
                        <wps:spPr>
                          <a:xfrm>
                            <a:off x="1111462" y="21060"/>
                            <a:ext cx="54398" cy="53270"/>
                          </a:xfrm>
                          <a:custGeom>
                            <a:avLst/>
                            <a:gdLst/>
                            <a:ahLst/>
                            <a:cxnLst/>
                            <a:rect l="0" t="0" r="0" b="0"/>
                            <a:pathLst>
                              <a:path w="54398" h="53270">
                                <a:moveTo>
                                  <a:pt x="27214" y="0"/>
                                </a:moveTo>
                                <a:cubicBezTo>
                                  <a:pt x="34949" y="0"/>
                                  <a:pt x="41423" y="2526"/>
                                  <a:pt x="46623" y="7598"/>
                                </a:cubicBezTo>
                                <a:cubicBezTo>
                                  <a:pt x="51807" y="12642"/>
                                  <a:pt x="54398" y="18993"/>
                                  <a:pt x="54398" y="26632"/>
                                </a:cubicBezTo>
                                <a:cubicBezTo>
                                  <a:pt x="54398" y="33832"/>
                                  <a:pt x="51807" y="40070"/>
                                  <a:pt x="46623" y="45346"/>
                                </a:cubicBezTo>
                                <a:cubicBezTo>
                                  <a:pt x="41423" y="50628"/>
                                  <a:pt x="34949" y="53270"/>
                                  <a:pt x="27214" y="53270"/>
                                </a:cubicBezTo>
                                <a:cubicBezTo>
                                  <a:pt x="19461" y="53270"/>
                                  <a:pt x="13000" y="50681"/>
                                  <a:pt x="7812" y="45521"/>
                                </a:cubicBezTo>
                                <a:cubicBezTo>
                                  <a:pt x="2606" y="40353"/>
                                  <a:pt x="0" y="34055"/>
                                  <a:pt x="0" y="26632"/>
                                </a:cubicBezTo>
                                <a:cubicBezTo>
                                  <a:pt x="0" y="19212"/>
                                  <a:pt x="2659" y="12924"/>
                                  <a:pt x="7969" y="7755"/>
                                </a:cubicBezTo>
                                <a:cubicBezTo>
                                  <a:pt x="13271" y="2589"/>
                                  <a:pt x="19692" y="0"/>
                                  <a:pt x="27214" y="0"/>
                                </a:cubicBezTo>
                                <a:close/>
                              </a:path>
                            </a:pathLst>
                          </a:custGeom>
                          <a:ln w="0" cap="flat">
                            <a:miter lim="127000"/>
                          </a:ln>
                        </wps:spPr>
                        <wps:style>
                          <a:lnRef idx="0">
                            <a:srgbClr val="000000">
                              <a:alpha val="0"/>
                            </a:srgbClr>
                          </a:lnRef>
                          <a:fillRef idx="1">
                            <a:srgbClr val="A9A4A0"/>
                          </a:fillRef>
                          <a:effectRef idx="0">
                            <a:scrgbClr r="0" g="0" b="0"/>
                          </a:effectRef>
                          <a:fontRef idx="none"/>
                        </wps:style>
                        <wps:bodyPr/>
                      </wps:wsp>
                      <wps:wsp>
                        <wps:cNvPr id="1690" name="Shape 1690"/>
                        <wps:cNvSpPr/>
                        <wps:spPr>
                          <a:xfrm>
                            <a:off x="1189471" y="92504"/>
                            <a:ext cx="148599" cy="163183"/>
                          </a:xfrm>
                          <a:custGeom>
                            <a:avLst/>
                            <a:gdLst/>
                            <a:ahLst/>
                            <a:cxnLst/>
                            <a:rect l="0" t="0" r="0" b="0"/>
                            <a:pathLst>
                              <a:path w="148599" h="163183">
                                <a:moveTo>
                                  <a:pt x="97847" y="0"/>
                                </a:moveTo>
                                <a:cubicBezTo>
                                  <a:pt x="111781" y="0"/>
                                  <a:pt x="123281" y="4163"/>
                                  <a:pt x="132336" y="12474"/>
                                </a:cubicBezTo>
                                <a:cubicBezTo>
                                  <a:pt x="143174" y="22579"/>
                                  <a:pt x="148599" y="37651"/>
                                  <a:pt x="148599" y="57651"/>
                                </a:cubicBezTo>
                                <a:lnTo>
                                  <a:pt x="148599" y="163183"/>
                                </a:lnTo>
                                <a:lnTo>
                                  <a:pt x="103811" y="163183"/>
                                </a:lnTo>
                                <a:lnTo>
                                  <a:pt x="103811" y="70807"/>
                                </a:lnTo>
                                <a:cubicBezTo>
                                  <a:pt x="103811" y="49454"/>
                                  <a:pt x="96570" y="38774"/>
                                  <a:pt x="82047" y="38774"/>
                                </a:cubicBezTo>
                                <a:cubicBezTo>
                                  <a:pt x="70608" y="38774"/>
                                  <a:pt x="58413" y="43384"/>
                                  <a:pt x="45438" y="52601"/>
                                </a:cubicBezTo>
                                <a:lnTo>
                                  <a:pt x="45438" y="163183"/>
                                </a:lnTo>
                                <a:lnTo>
                                  <a:pt x="0" y="163183"/>
                                </a:lnTo>
                                <a:lnTo>
                                  <a:pt x="0" y="3702"/>
                                </a:lnTo>
                                <a:lnTo>
                                  <a:pt x="38135" y="3702"/>
                                </a:lnTo>
                                <a:lnTo>
                                  <a:pt x="42780" y="20567"/>
                                </a:lnTo>
                                <a:cubicBezTo>
                                  <a:pt x="60464" y="6865"/>
                                  <a:pt x="78830" y="0"/>
                                  <a:pt x="97847" y="0"/>
                                </a:cubicBezTo>
                                <a:close/>
                              </a:path>
                            </a:pathLst>
                          </a:custGeom>
                          <a:ln w="0" cap="flat">
                            <a:miter lim="127000"/>
                          </a:ln>
                        </wps:spPr>
                        <wps:style>
                          <a:lnRef idx="0">
                            <a:srgbClr val="000000">
                              <a:alpha val="0"/>
                            </a:srgbClr>
                          </a:lnRef>
                          <a:fillRef idx="1">
                            <a:srgbClr val="A9A4A0"/>
                          </a:fillRef>
                          <a:effectRef idx="0">
                            <a:scrgbClr r="0" g="0" b="0"/>
                          </a:effectRef>
                          <a:fontRef idx="none"/>
                        </wps:style>
                        <wps:bodyPr/>
                      </wps:wsp>
                      <wps:wsp>
                        <wps:cNvPr id="1691" name="Shape 1691"/>
                        <wps:cNvSpPr/>
                        <wps:spPr>
                          <a:xfrm>
                            <a:off x="1363616" y="96207"/>
                            <a:ext cx="146625" cy="162847"/>
                          </a:xfrm>
                          <a:custGeom>
                            <a:avLst/>
                            <a:gdLst/>
                            <a:ahLst/>
                            <a:cxnLst/>
                            <a:rect l="0" t="0" r="0" b="0"/>
                            <a:pathLst>
                              <a:path w="146625" h="162847">
                                <a:moveTo>
                                  <a:pt x="0" y="0"/>
                                </a:moveTo>
                                <a:lnTo>
                                  <a:pt x="44778" y="0"/>
                                </a:lnTo>
                                <a:lnTo>
                                  <a:pt x="44778" y="96442"/>
                                </a:lnTo>
                                <a:cubicBezTo>
                                  <a:pt x="44778" y="116893"/>
                                  <a:pt x="54009" y="127112"/>
                                  <a:pt x="72461" y="127112"/>
                                </a:cubicBezTo>
                                <a:cubicBezTo>
                                  <a:pt x="81038" y="127112"/>
                                  <a:pt x="89723" y="123633"/>
                                  <a:pt x="98519" y="116670"/>
                                </a:cubicBezTo>
                                <a:lnTo>
                                  <a:pt x="98519" y="0"/>
                                </a:lnTo>
                                <a:lnTo>
                                  <a:pt x="143966" y="0"/>
                                </a:lnTo>
                                <a:lnTo>
                                  <a:pt x="143966" y="122733"/>
                                </a:lnTo>
                                <a:cubicBezTo>
                                  <a:pt x="143966" y="141168"/>
                                  <a:pt x="144845" y="153406"/>
                                  <a:pt x="146625" y="159481"/>
                                </a:cubicBezTo>
                                <a:lnTo>
                                  <a:pt x="109131" y="159481"/>
                                </a:lnTo>
                                <a:lnTo>
                                  <a:pt x="102171" y="143967"/>
                                </a:lnTo>
                                <a:cubicBezTo>
                                  <a:pt x="88452" y="156566"/>
                                  <a:pt x="72757" y="162847"/>
                                  <a:pt x="55070" y="162847"/>
                                </a:cubicBezTo>
                                <a:cubicBezTo>
                                  <a:pt x="41139" y="162847"/>
                                  <a:pt x="29413" y="158810"/>
                                  <a:pt x="19896" y="150716"/>
                                </a:cubicBezTo>
                                <a:cubicBezTo>
                                  <a:pt x="6622" y="139710"/>
                                  <a:pt x="0" y="122394"/>
                                  <a:pt x="0" y="98793"/>
                                </a:cubicBezTo>
                                <a:lnTo>
                                  <a:pt x="0" y="0"/>
                                </a:lnTo>
                                <a:close/>
                              </a:path>
                            </a:pathLst>
                          </a:custGeom>
                          <a:ln w="0" cap="flat">
                            <a:miter lim="127000"/>
                          </a:ln>
                        </wps:spPr>
                        <wps:style>
                          <a:lnRef idx="0">
                            <a:srgbClr val="000000">
                              <a:alpha val="0"/>
                            </a:srgbClr>
                          </a:lnRef>
                          <a:fillRef idx="1">
                            <a:srgbClr val="A9A4A0"/>
                          </a:fillRef>
                          <a:effectRef idx="0">
                            <a:scrgbClr r="0" g="0" b="0"/>
                          </a:effectRef>
                          <a:fontRef idx="none"/>
                        </wps:style>
                        <wps:bodyPr/>
                      </wps:wsp>
                      <wps:wsp>
                        <wps:cNvPr id="1692" name="Shape 1692"/>
                        <wps:cNvSpPr/>
                        <wps:spPr>
                          <a:xfrm>
                            <a:off x="1524489" y="92508"/>
                            <a:ext cx="127388" cy="166546"/>
                          </a:xfrm>
                          <a:custGeom>
                            <a:avLst/>
                            <a:gdLst/>
                            <a:ahLst/>
                            <a:cxnLst/>
                            <a:rect l="0" t="0" r="0" b="0"/>
                            <a:pathLst>
                              <a:path w="127388" h="166546">
                                <a:moveTo>
                                  <a:pt x="71323" y="0"/>
                                </a:moveTo>
                                <a:cubicBezTo>
                                  <a:pt x="89446" y="0"/>
                                  <a:pt x="105594" y="2702"/>
                                  <a:pt x="119753" y="8091"/>
                                </a:cubicBezTo>
                                <a:lnTo>
                                  <a:pt x="119753" y="45855"/>
                                </a:lnTo>
                                <a:cubicBezTo>
                                  <a:pt x="102282" y="38667"/>
                                  <a:pt x="86802" y="35052"/>
                                  <a:pt x="73312" y="35052"/>
                                </a:cubicBezTo>
                                <a:cubicBezTo>
                                  <a:pt x="60051" y="35052"/>
                                  <a:pt x="53411" y="38886"/>
                                  <a:pt x="53411" y="46528"/>
                                </a:cubicBezTo>
                                <a:cubicBezTo>
                                  <a:pt x="53411" y="51917"/>
                                  <a:pt x="59823" y="57092"/>
                                  <a:pt x="72646" y="62033"/>
                                </a:cubicBezTo>
                                <a:cubicBezTo>
                                  <a:pt x="90556" y="68788"/>
                                  <a:pt x="102396" y="74179"/>
                                  <a:pt x="108138" y="78223"/>
                                </a:cubicBezTo>
                                <a:cubicBezTo>
                                  <a:pt x="114555" y="82836"/>
                                  <a:pt x="119368" y="88286"/>
                                  <a:pt x="122578" y="94578"/>
                                </a:cubicBezTo>
                                <a:lnTo>
                                  <a:pt x="127388" y="115960"/>
                                </a:lnTo>
                                <a:lnTo>
                                  <a:pt x="127388" y="116001"/>
                                </a:lnTo>
                                <a:lnTo>
                                  <a:pt x="122327" y="138742"/>
                                </a:lnTo>
                                <a:cubicBezTo>
                                  <a:pt x="118952" y="145259"/>
                                  <a:pt x="113893" y="150707"/>
                                  <a:pt x="107158" y="155089"/>
                                </a:cubicBezTo>
                                <a:cubicBezTo>
                                  <a:pt x="95651" y="162731"/>
                                  <a:pt x="80616" y="166546"/>
                                  <a:pt x="62049" y="166546"/>
                                </a:cubicBezTo>
                                <a:cubicBezTo>
                                  <a:pt x="37046" y="166546"/>
                                  <a:pt x="16367" y="161280"/>
                                  <a:pt x="0" y="150716"/>
                                </a:cubicBezTo>
                                <a:lnTo>
                                  <a:pt x="13934" y="117667"/>
                                </a:lnTo>
                                <a:cubicBezTo>
                                  <a:pt x="28081" y="127560"/>
                                  <a:pt x="42684" y="132500"/>
                                  <a:pt x="57722" y="132500"/>
                                </a:cubicBezTo>
                                <a:cubicBezTo>
                                  <a:pt x="74315" y="132500"/>
                                  <a:pt x="82596" y="127670"/>
                                  <a:pt x="82596" y="118005"/>
                                </a:cubicBezTo>
                                <a:cubicBezTo>
                                  <a:pt x="82596" y="111485"/>
                                  <a:pt x="76304" y="105759"/>
                                  <a:pt x="63690" y="100802"/>
                                </a:cubicBezTo>
                                <a:cubicBezTo>
                                  <a:pt x="44664" y="93392"/>
                                  <a:pt x="32957" y="88216"/>
                                  <a:pt x="28534" y="85298"/>
                                </a:cubicBezTo>
                                <a:cubicBezTo>
                                  <a:pt x="16148" y="76527"/>
                                  <a:pt x="9962" y="64399"/>
                                  <a:pt x="9962" y="48885"/>
                                </a:cubicBezTo>
                                <a:cubicBezTo>
                                  <a:pt x="9962" y="34052"/>
                                  <a:pt x="15479" y="22200"/>
                                  <a:pt x="26545" y="13319"/>
                                </a:cubicBezTo>
                                <a:cubicBezTo>
                                  <a:pt x="37598" y="4442"/>
                                  <a:pt x="52532" y="0"/>
                                  <a:pt x="71323" y="0"/>
                                </a:cubicBezTo>
                                <a:close/>
                              </a:path>
                            </a:pathLst>
                          </a:custGeom>
                          <a:ln w="0" cap="flat">
                            <a:miter lim="127000"/>
                          </a:ln>
                        </wps:spPr>
                        <wps:style>
                          <a:lnRef idx="0">
                            <a:srgbClr val="000000">
                              <a:alpha val="0"/>
                            </a:srgbClr>
                          </a:lnRef>
                          <a:fillRef idx="1">
                            <a:srgbClr val="A9A4A0"/>
                          </a:fillRef>
                          <a:effectRef idx="0">
                            <a:scrgbClr r="0" g="0" b="0"/>
                          </a:effectRef>
                          <a:fontRef idx="none"/>
                        </wps:style>
                        <wps:bodyPr/>
                      </wps:wsp>
                      <wps:wsp>
                        <wps:cNvPr id="1693" name="Shape 1693"/>
                        <wps:cNvSpPr/>
                        <wps:spPr>
                          <a:xfrm>
                            <a:off x="0" y="204768"/>
                            <a:ext cx="192047" cy="174577"/>
                          </a:xfrm>
                          <a:custGeom>
                            <a:avLst/>
                            <a:gdLst/>
                            <a:ahLst/>
                            <a:cxnLst/>
                            <a:rect l="0" t="0" r="0" b="0"/>
                            <a:pathLst>
                              <a:path w="192047" h="174577">
                                <a:moveTo>
                                  <a:pt x="0" y="0"/>
                                </a:moveTo>
                                <a:lnTo>
                                  <a:pt x="112125" y="0"/>
                                </a:lnTo>
                                <a:lnTo>
                                  <a:pt x="155226" y="75885"/>
                                </a:lnTo>
                                <a:lnTo>
                                  <a:pt x="192047" y="75885"/>
                                </a:lnTo>
                                <a:lnTo>
                                  <a:pt x="192047" y="174577"/>
                                </a:lnTo>
                                <a:lnTo>
                                  <a:pt x="99169" y="174577"/>
                                </a:lnTo>
                                <a:lnTo>
                                  <a:pt x="0" y="1"/>
                                </a:lnTo>
                                <a:lnTo>
                                  <a:pt x="0" y="0"/>
                                </a:lnTo>
                                <a:close/>
                              </a:path>
                            </a:pathLst>
                          </a:custGeom>
                          <a:ln w="0" cap="flat">
                            <a:miter lim="127000"/>
                          </a:ln>
                        </wps:spPr>
                        <wps:style>
                          <a:lnRef idx="0">
                            <a:srgbClr val="000000">
                              <a:alpha val="0"/>
                            </a:srgbClr>
                          </a:lnRef>
                          <a:fillRef idx="1">
                            <a:srgbClr val="7C2D6E"/>
                          </a:fillRef>
                          <a:effectRef idx="0">
                            <a:scrgbClr r="0" g="0" b="0"/>
                          </a:effectRef>
                          <a:fontRef idx="none"/>
                        </wps:style>
                        <wps:bodyPr/>
                      </wps:wsp>
                      <wps:wsp>
                        <wps:cNvPr id="1694" name="Shape 1694"/>
                        <wps:cNvSpPr/>
                        <wps:spPr>
                          <a:xfrm>
                            <a:off x="221780" y="0"/>
                            <a:ext cx="192035" cy="174566"/>
                          </a:xfrm>
                          <a:custGeom>
                            <a:avLst/>
                            <a:gdLst/>
                            <a:ahLst/>
                            <a:cxnLst/>
                            <a:rect l="0" t="0" r="0" b="0"/>
                            <a:pathLst>
                              <a:path w="192035" h="174566">
                                <a:moveTo>
                                  <a:pt x="0" y="0"/>
                                </a:moveTo>
                                <a:lnTo>
                                  <a:pt x="92867" y="0"/>
                                </a:lnTo>
                                <a:lnTo>
                                  <a:pt x="192035" y="174566"/>
                                </a:lnTo>
                                <a:lnTo>
                                  <a:pt x="79919" y="174566"/>
                                </a:lnTo>
                                <a:lnTo>
                                  <a:pt x="36821" y="98682"/>
                                </a:lnTo>
                                <a:lnTo>
                                  <a:pt x="0" y="98682"/>
                                </a:lnTo>
                                <a:lnTo>
                                  <a:pt x="0" y="0"/>
                                </a:lnTo>
                                <a:close/>
                              </a:path>
                            </a:pathLst>
                          </a:custGeom>
                          <a:ln w="0" cap="flat">
                            <a:miter lim="127000"/>
                          </a:ln>
                        </wps:spPr>
                        <wps:style>
                          <a:lnRef idx="0">
                            <a:srgbClr val="000000">
                              <a:alpha val="0"/>
                            </a:srgbClr>
                          </a:lnRef>
                          <a:fillRef idx="1">
                            <a:srgbClr val="0083A3"/>
                          </a:fillRef>
                          <a:effectRef idx="0">
                            <a:scrgbClr r="0" g="0" b="0"/>
                          </a:effectRef>
                          <a:fontRef idx="none"/>
                        </wps:style>
                        <wps:bodyPr/>
                      </wps:wsp>
                      <wps:wsp>
                        <wps:cNvPr id="1695" name="Shape 1695"/>
                        <wps:cNvSpPr/>
                        <wps:spPr>
                          <a:xfrm>
                            <a:off x="221780" y="204768"/>
                            <a:ext cx="192035" cy="174577"/>
                          </a:xfrm>
                          <a:custGeom>
                            <a:avLst/>
                            <a:gdLst/>
                            <a:ahLst/>
                            <a:cxnLst/>
                            <a:rect l="0" t="0" r="0" b="0"/>
                            <a:pathLst>
                              <a:path w="192035" h="174577">
                                <a:moveTo>
                                  <a:pt x="79919" y="0"/>
                                </a:moveTo>
                                <a:lnTo>
                                  <a:pt x="192035" y="0"/>
                                </a:lnTo>
                                <a:lnTo>
                                  <a:pt x="92866" y="174577"/>
                                </a:lnTo>
                                <a:lnTo>
                                  <a:pt x="0" y="174577"/>
                                </a:lnTo>
                                <a:lnTo>
                                  <a:pt x="0" y="75885"/>
                                </a:lnTo>
                                <a:lnTo>
                                  <a:pt x="36821" y="75885"/>
                                </a:lnTo>
                                <a:lnTo>
                                  <a:pt x="79919" y="0"/>
                                </a:lnTo>
                                <a:close/>
                              </a:path>
                            </a:pathLst>
                          </a:custGeom>
                          <a:ln w="0" cap="flat">
                            <a:miter lim="127000"/>
                          </a:ln>
                        </wps:spPr>
                        <wps:style>
                          <a:lnRef idx="0">
                            <a:srgbClr val="000000">
                              <a:alpha val="0"/>
                            </a:srgbClr>
                          </a:lnRef>
                          <a:fillRef idx="1">
                            <a:srgbClr val="BF9B32"/>
                          </a:fillRef>
                          <a:effectRef idx="0">
                            <a:scrgbClr r="0" g="0" b="0"/>
                          </a:effectRef>
                          <a:fontRef idx="none"/>
                        </wps:style>
                        <wps:bodyPr/>
                      </wps:wsp>
                      <wps:wsp>
                        <wps:cNvPr id="1696" name="Shape 1696"/>
                        <wps:cNvSpPr/>
                        <wps:spPr>
                          <a:xfrm>
                            <a:off x="0" y="0"/>
                            <a:ext cx="192047" cy="174566"/>
                          </a:xfrm>
                          <a:custGeom>
                            <a:avLst/>
                            <a:gdLst/>
                            <a:ahLst/>
                            <a:cxnLst/>
                            <a:rect l="0" t="0" r="0" b="0"/>
                            <a:pathLst>
                              <a:path w="192047" h="174566">
                                <a:moveTo>
                                  <a:pt x="99168" y="0"/>
                                </a:moveTo>
                                <a:lnTo>
                                  <a:pt x="192047" y="0"/>
                                </a:lnTo>
                                <a:lnTo>
                                  <a:pt x="192047" y="98682"/>
                                </a:lnTo>
                                <a:lnTo>
                                  <a:pt x="155226" y="98682"/>
                                </a:lnTo>
                                <a:lnTo>
                                  <a:pt x="112125" y="174566"/>
                                </a:lnTo>
                                <a:lnTo>
                                  <a:pt x="0" y="174566"/>
                                </a:lnTo>
                                <a:lnTo>
                                  <a:pt x="0" y="174565"/>
                                </a:lnTo>
                                <a:lnTo>
                                  <a:pt x="99168" y="0"/>
                                </a:lnTo>
                                <a:close/>
                              </a:path>
                            </a:pathLst>
                          </a:custGeom>
                          <a:ln w="0" cap="flat">
                            <a:miter lim="127000"/>
                          </a:ln>
                        </wps:spPr>
                        <wps:style>
                          <a:lnRef idx="0">
                            <a:srgbClr val="000000">
                              <a:alpha val="0"/>
                            </a:srgbClr>
                          </a:lnRef>
                          <a:fillRef idx="1">
                            <a:srgbClr val="D53237"/>
                          </a:fillRef>
                          <a:effectRef idx="0">
                            <a:scrgbClr r="0" g="0" b="0"/>
                          </a:effectRef>
                          <a:fontRef idx="none"/>
                        </wps:style>
                        <wps:bodyPr/>
                      </wps:wsp>
                    </wpg:wgp>
                  </a:graphicData>
                </a:graphic>
              </wp:anchor>
            </w:drawing>
          </mc:Choice>
          <mc:Fallback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8587" style="width:130.069pt;height:29.8697pt;position:absolute;mso-position-horizontal-relative:page;mso-position-horizontal:absolute;margin-left:20.167pt;mso-position-vertical-relative:page;margin-top:541.304pt;" coordsize="16518,3793">
                <v:shape id="Shape 1615" style="position:absolute;width:271;height:444;left:4943;top:2989;" coordsize="27177,44409" path="m14955,0c18835,0,22203,777,25049,2357l24991,8808c21650,6802,18406,5786,15236,5786c13240,5786,11661,6200,10486,7040c9144,7905,8481,9159,8481,10786c8481,13071,10094,15212,13351,17234c16330,19080,19334,20917,22317,22754c25561,25397,27177,28597,27177,32378c27177,35970,25805,38870,23048,41086c20281,43302,16815,44409,12620,44409c7917,44409,3707,43161,0,40663l2847,35459c5863,37657,9036,38753,12361,38753c14394,38753,16090,38312,17475,37437c19118,36431,19939,35017,19939,33215c19939,30804,18335,28597,15155,26626c12210,24779,9274,22952,6338,21149c3149,18566,1551,15369,1551,11588c1551,8303,2748,5538,5141,3322c7531,1094,10807,0,14955,0x">
                  <v:stroke weight="0pt" endcap="flat" joinstyle="miter" miterlimit="10" on="false" color="#000000" opacity="0"/>
                  <v:fill on="true" color="#d53237"/>
                </v:shape>
                <v:shape id="Shape 1616" style="position:absolute;width:252;height:325;left:5246;top:3107;" coordsize="25250,32572" path="m15658,0c18949,0,21734,699,24010,2113l23957,7962c21712,6326,19115,5533,16179,5533c13382,5533,11100,6530,9351,8517c7602,10504,6726,13074,6726,16228c6726,19285,7538,21802,9132,23774c10810,25867,13120,26918,16059,26918c18514,26918,20981,26194,23436,24745l25250,29287c22147,31476,18643,32572,14757,32572c10104,32572,6427,30999,3760,27836c1243,24902,0,21150,0,16583c0,11899,1443,7953,4333,4771c7226,1589,11004,0,15658,0x">
                  <v:stroke weight="0pt" endcap="flat" joinstyle="miter" miterlimit="10" on="false" color="#000000" opacity="0"/>
                  <v:fill on="true" color="#d53237"/>
                </v:shape>
                <v:shape id="Shape 8659" style="position:absolute;width:91;height:311;left:5536;top:3116;" coordsize="9144,31124" path="m0,0l9144,0l9144,31124l0,31124l0,0">
                  <v:stroke weight="0pt" endcap="flat" joinstyle="miter" miterlimit="10" on="false" color="#000000" opacity="0"/>
                  <v:fill on="true" color="#d53237"/>
                </v:shape>
                <v:shape id="Shape 1618" style="position:absolute;width:86;height:85;left:5526;top:2976;" coordsize="8611,8551" path="m4336,0c5548,0,6554,414,7374,1254c8198,2084,8611,3091,8611,4276c8611,5461,8188,6467,7343,7307c6502,8134,5502,8551,4336,8551c3130,8551,2103,8134,1261,7307c416,6467,0,5461,0,4276c0,3091,416,2084,1261,1254c2103,414,3130,0,4336,0x">
                  <v:stroke weight="0pt" endcap="flat" joinstyle="miter" miterlimit="10" on="false" color="#000000" opacity="0"/>
                  <v:fill on="true" color="#d53237"/>
                </v:shape>
                <v:shape id="Shape 1619" style="position:absolute;width:132;height:318;left:5659;top:3108;" coordsize="13282,31802" path="m13282,0l13282,5285l8710,7506c7528,8998,6936,10782,6936,12847l13282,12847l13282,17900l6936,17900c6976,20502,7834,22637,9521,24333l13282,25771l13282,31802l3565,27524c1190,24492,0,20675,0,16066c0,11505,1221,7681,3658,4581l13282,0x">
                  <v:stroke weight="0pt" endcap="flat" joinstyle="miter" miterlimit="10" on="false" color="#000000" opacity="0"/>
                  <v:fill on="true" color="#d53237"/>
                </v:shape>
                <v:shape id="Shape 1620" style="position:absolute;width:122;height:78;left:5791;top:3355;" coordsize="12298,7827" path="m10546,0l12298,4486c9272,6714,5713,7827,1618,7827l0,7115l0,1084l2845,2173c5433,2173,7999,1449,10546,0x">
                  <v:stroke weight="0pt" endcap="flat" joinstyle="miter" miterlimit="10" on="false" color="#000000" opacity="0"/>
                  <v:fill on="true" color="#d53237"/>
                </v:shape>
                <v:shape id="Shape 1621" style="position:absolute;width:133;height:179;left:5791;top:3107;" coordsize="13331,17959" path="m122,0c4187,0,7394,1477,9772,4407c12141,7351,13331,11238,13331,16062l13331,17959l0,17959l0,12905l6346,12905c6296,10887,5763,9169,4733,7765c3576,6141,2009,5329,29,5329l0,5343l0,58l122,0x">
                  <v:stroke weight="0pt" endcap="flat" joinstyle="miter" miterlimit="10" on="false" color="#000000" opacity="0"/>
                  <v:fill on="true" color="#d53237"/>
                </v:shape>
                <v:shape id="Shape 1622" style="position:absolute;width:266;height:319;left:5971;top:3107;" coordsize="26616,31921" path="m17286,0c19837,0,21956,856,23634,2561c25623,4542,26616,7386,26616,11122l26616,31921l19883,31921l19883,13284c19883,8517,18286,6131,15087,6131c12623,6131,9835,7369,6736,9878l6736,31921l0,31921l0,796l5638,796l6412,4276c10165,1423,13792,0,17286,0x">
                  <v:stroke weight="0pt" endcap="flat" joinstyle="miter" miterlimit="10" on="false" color="#000000" opacity="0"/>
                  <v:fill on="true" color="#d53237"/>
                </v:shape>
                <v:shape id="Shape 1623" style="position:absolute;width:252;height:325;left:6281;top:3107;" coordsize="25262,32572" path="m15670,0c18946,0,21740,699,24035,2113l23957,7962c21715,6326,19134,5533,16192,5533c13391,5533,11106,6530,9363,8517c7609,10504,6745,13074,6745,16228c6745,19285,7531,21802,9135,23774c10825,25867,13123,26918,16062,26918c18523,26918,20981,26194,23449,24745l25262,29287c22144,31476,18656,32572,14776,32572c10104,32572,6437,30999,3756,27836c1255,24902,0,21150,0,16583c0,11899,1456,7953,4339,4771c7239,1589,11013,0,15670,0x">
                  <v:stroke weight="0pt" endcap="flat" joinstyle="miter" miterlimit="10" on="false" color="#000000" opacity="0"/>
                  <v:fill on="true" color="#d53237"/>
                </v:shape>
                <v:shape id="Shape 1624" style="position:absolute;width:132;height:317;left:6548;top:3108;" coordsize="13271,31795" path="m13271,0l13271,5286l8700,7502c7519,8994,6924,10778,6924,12843l13271,12843l13271,17897l6924,17897c6976,20498,7828,22633,9524,24329l13271,25762l13271,31795l3556,27520c1194,24488,0,20671,0,16063c0,11502,1215,7677,3658,4577l13271,0x">
                  <v:stroke weight="0pt" endcap="flat" joinstyle="miter" miterlimit="10" on="false" color="#000000" opacity="0"/>
                  <v:fill on="true" color="#d53237"/>
                </v:shape>
                <v:shape id="Shape 1625" style="position:absolute;width:123;height:78;left:6681;top:3355;" coordsize="12309,7827" path="m10560,0l12309,4486c9283,6714,5721,7827,1625,7827l0,7112l0,1079l2859,2173c5443,2173,8006,1449,10560,0x">
                  <v:stroke weight="0pt" endcap="flat" joinstyle="miter" miterlimit="10" on="false" color="#000000" opacity="0"/>
                  <v:fill on="true" color="#d53237"/>
                </v:shape>
                <v:shape id="Shape 1626" style="position:absolute;width:133;height:179;left:6681;top:3107;" coordsize="13336,17959" path="m130,0c4191,0,7408,1477,9786,4407c12158,7351,13336,11238,13336,16062l13336,17959l0,17959l0,12905l6347,12905c6304,10887,5773,9169,4740,7765c3578,6141,2005,5329,40,5329l0,5349l0,62l130,0x">
                  <v:stroke weight="0pt" endcap="flat" joinstyle="miter" miterlimit="10" on="false" color="#000000" opacity="0"/>
                  <v:fill on="true" color="#d53237"/>
                </v:shape>
                <v:shape id="Shape 1627" style="position:absolute;width:328;height:433;left:6933;top:2993;" coordsize="32827,43378" path="m0,0l32827,0l30955,5928l19294,5928l19294,43378l12367,43378l12367,5928l0,5928l0,0x">
                  <v:stroke weight="0pt" endcap="flat" joinstyle="miter" miterlimit="10" on="false" color="#000000" opacity="0"/>
                  <v:fill on="true" color="#0083a3"/>
                </v:shape>
                <v:shape id="Shape 1628" style="position:absolute;width:132;height:317;left:7219;top:3108;" coordsize="13273,31792" path="m13273,0l13273,5285l8700,7501c7519,8993,6927,10777,6927,12843l13273,12843l13273,17896l6927,17896c6976,20497,7837,22632,9521,24328l13273,25764l13273,31792l3568,27519c1191,24488,0,20670,0,16062c0,11501,1221,7676,3661,4576l13273,0x">
                  <v:stroke weight="0pt" endcap="flat" joinstyle="miter" miterlimit="10" on="false" color="#000000" opacity="0"/>
                  <v:fill on="true" color="#0083a3"/>
                </v:shape>
                <v:shape id="Shape 1629" style="position:absolute;width:123;height:78;left:7352;top:3355;" coordsize="12316,7827" path="m10555,0l12316,4486c9285,6714,5723,7827,1630,7827l0,7110l0,1082l2848,2173c5439,2173,8005,1449,10555,0x">
                  <v:stroke weight="0pt" endcap="flat" joinstyle="miter" miterlimit="10" on="false" color="#000000" opacity="0"/>
                  <v:fill on="true" color="#0083a3"/>
                </v:shape>
                <v:shape id="Shape 1630" style="position:absolute;width:133;height:179;left:7352;top:3107;" coordsize="13340,17959" path="m131,0c4190,0,7407,1477,9775,4407c12156,7351,13340,11238,13340,16062l13340,17959l0,17959l0,12905l6346,12905c6305,10887,5772,9169,4742,7765c3576,6141,2012,5329,39,5329l0,5348l0,63l131,0x">
                  <v:stroke weight="0pt" endcap="flat" joinstyle="miter" miterlimit="10" on="false" color="#000000" opacity="0"/>
                  <v:fill on="true" color="#0083a3"/>
                </v:shape>
                <v:shape id="Shape 1631" style="position:absolute;width:252;height:325;left:7516;top:3107;" coordsize="25253,32572" path="m15673,0c18946,0,21734,699,24019,2113l23957,7962c21712,6326,19118,5533,16189,5533c13382,5533,11106,6530,9351,8517c7609,10504,6736,13074,6736,16228c6736,19285,7541,21802,9138,23774c10816,25867,13120,26918,16065,26918c18523,26918,20981,26194,23436,24745l25253,29287c22150,31476,18653,32572,14761,32572c10104,32572,6427,30999,3760,27836c1243,24902,0,21150,0,16583c0,11899,1443,7953,4339,4771c7226,1589,11007,0,15673,0x">
                  <v:stroke weight="0pt" endcap="flat" joinstyle="miter" miterlimit="10" on="false" color="#000000" opacity="0"/>
                  <v:fill on="true" color="#0083a3"/>
                </v:shape>
                <v:shape id="Shape 1632" style="position:absolute;width:264;height:465;left:7804;top:2961;" coordsize="26483,46594" path="m0,0l6736,0l6736,18949c10233,16097,13684,14674,17098,14674c19729,14674,21863,15470,23507,17040c25493,19012,26483,22043,26483,26122l26483,46594l19751,46594l19751,28040c19751,23219,18113,20805,14819,20805c12373,20805,9666,22087,6736,24673l6736,46594l0,46594l0,0x">
                  <v:stroke weight="0pt" endcap="flat" joinstyle="miter" miterlimit="10" on="false" color="#000000" opacity="0"/>
                  <v:fill on="true" color="#0083a3"/>
                </v:shape>
                <v:shape id="Shape 1633" style="position:absolute;width:266;height:319;left:8128;top:3107;" coordsize="26619,31921" path="m17286,0c19846,0,21959,856,23637,2561c25626,4542,26619,7386,26619,11122l26619,31921l19877,31921l19877,13284c19877,8517,18273,6131,15091,6131c12636,6131,9851,7369,6736,9878l6736,31921l0,31921l0,796l5650,796l6415,4276c10174,1423,13801,0,17286,0x">
                  <v:stroke weight="0pt" endcap="flat" joinstyle="miter" miterlimit="10" on="false" color="#000000" opacity="0"/>
                  <v:fill on="true" color="#0083a3"/>
                </v:shape>
                <v:shape id="Shape 1634" style="position:absolute;width:148;height:325;left:8438;top:3107;" coordsize="14898,32573" path="m14828,0l14898,29l14898,5584l14794,5533c12256,5533,10310,6502,8953,8455c7605,10398,6936,13040,6936,16325c6936,19567,7658,22182,9095,24143l14898,27104l14898,32544l14828,32573c10606,32573,7195,31300,4605,28758c1539,25726,0,21617,0,16451c0,11805,1323,7944,3948,4869c6702,1618,10344,0,14828,0x">
                  <v:stroke weight="0pt" endcap="flat" joinstyle="miter" miterlimit="10" on="false" color="#000000" opacity="0"/>
                  <v:fill on="true" color="#0083a3"/>
                </v:shape>
                <v:shape id="Shape 1635" style="position:absolute;width:148;height:325;left:8587;top:3108;" coordsize="14889,32515" path="m0,0l10873,4538c13541,7589,14889,11482,14889,16225c14889,20971,13578,24842,10941,27877l0,32515l0,27075l35,27093c2571,27093,4520,26102,5892,24115c7277,22153,7962,19538,7962,16297c7962,13012,7240,10369,5824,8426l0,5555l0,0x">
                  <v:stroke weight="0pt" endcap="flat" joinstyle="miter" miterlimit="10" on="false" color="#000000" opacity="0"/>
                  <v:fill on="true" color="#0083a3"/>
                </v:shape>
                <v:shape id="Shape 1636" style="position:absolute;width:117;height:472;left:8781;top:2961;" coordsize="11769,47246" path="m0,0l6726,0l6726,37776c6726,39964,7457,41071,8929,41071c9579,41071,10239,40973,10942,40804l11769,45867c10100,46786,8302,47246,6396,47246c2131,47246,0,45080,0,40732l0,0x">
                  <v:stroke weight="0pt" endcap="flat" joinstyle="miter" miterlimit="10" on="false" color="#000000" opacity="0"/>
                  <v:fill on="true" color="#0083a3"/>
                </v:shape>
                <v:shape id="Shape 1637" style="position:absolute;width:149;height:325;left:8915;top:3107;" coordsize="14902,32573" path="m14828,0l14902,31l14902,5579l14810,5533c12275,5533,10326,6502,8978,8455c7624,10398,6936,13040,6936,16325c6936,19567,7649,22182,9092,24143l14902,27106l14902,32542l14828,32573c10603,32573,7195,31300,4605,28758c1539,25726,0,21617,0,16451c0,11805,1314,7944,3954,4869c6720,1618,10344,0,14828,0x">
                  <v:stroke weight="0pt" endcap="flat" joinstyle="miter" miterlimit="10" on="false" color="#000000" opacity="0"/>
                  <v:fill on="true" color="#0083a3"/>
                </v:shape>
                <v:shape id="Shape 1638" style="position:absolute;width:148;height:325;left:9064;top:3108;" coordsize="14893,32511" path="m0,0l10884,4536c13555,7586,14893,11480,14893,16222c14893,20968,13589,24840,10936,27874l0,32511l0,27075l31,27091c2569,27091,4515,26100,5906,24112c7269,22151,7966,19536,7966,16294c7966,13009,7263,10367,5838,8424l0,5548l0,0x">
                  <v:stroke weight="0pt" endcap="flat" joinstyle="miter" miterlimit="10" on="false" color="#000000" opacity="0"/>
                  <v:fill on="true" color="#0083a3"/>
                </v:shape>
                <v:shape id="Shape 1639" style="position:absolute;width:147;height:475;left:9222;top:3107;" coordsize="14768,47588" path="m14326,0l14768,97l14768,5565l14366,5398c12688,5398,11325,5953,10273,7050c9212,8144,8685,9636,8685,11517c8685,13354,9212,14902,10298,16132c11368,17360,12796,17968,14575,17968l14768,17894l14768,23346l10881,22774c10150,23736,9777,24698,9777,25671l14768,27940l14768,33658l14514,33604c11698,33234,9934,32908,9197,32641c7127,34096,6094,35635,6094,37253c6094,38745,6908,39990,8552,41008l14768,42458l14768,47503l14437,47588c10002,47588,6421,46660,3753,44823c1258,43108,0,40946,0,38303c0,35052,1884,32551,5638,30805c4259,30008,3571,28701,3571,26855c3571,24743,4824,22818,7334,21068c5727,20185,4457,18877,3528,17153c2606,15414,2143,13533,2143,11517c2143,8364,3241,5642,5468,3392c7692,1138,10656,0,14326,0x">
                  <v:stroke weight="0pt" endcap="flat" joinstyle="miter" miterlimit="10" on="false" color="#000000" opacity="0"/>
                  <v:fill on="true" color="#0083a3"/>
                </v:shape>
                <v:shape id="Shape 1640" style="position:absolute;width:160;height:195;left:9370;top:3386;" coordsize="16042,19563" path="m0,0l510,232c5692,981,9057,1636,10620,2203c14241,3652,16042,6024,16042,9313c16042,12209,14731,14604,12097,16476l0,19563l0,14518l248,14576c2762,14576,4788,14171,6342,13357c7891,12548,8674,11432,8674,10027c8674,8720,7696,7695,5760,6943l0,5718l0,0x">
                  <v:stroke weight="0pt" endcap="flat" joinstyle="miter" miterlimit="10" on="false" color="#000000" opacity="0"/>
                  <v:fill on="true" color="#0083a3"/>
                </v:shape>
                <v:shape id="Shape 1641" style="position:absolute;width:153;height:246;left:9370;top:3094;" coordsize="15348,24673" path="m13149,0c13837,0,14574,43,15348,132l13784,5457c11897,5015,10435,5015,9448,5457c11524,7648,12566,10310,12566,13419c12566,16755,11366,19466,9001,21544c6623,23633,3675,24673,137,24673l0,24653l0,19201l4100,17629c5204,16535,5760,14999,5760,13022c5760,11278,5189,9771,4073,8558l0,6872l0,1404l5300,2561c5562,2730,5840,2711,6083,2489c7810,831,10158,0,13149,0x">
                  <v:stroke weight="0pt" endcap="flat" joinstyle="miter" miterlimit="10" on="false" color="#000000" opacity="0"/>
                  <v:fill on="true" color="#0083a3"/>
                </v:shape>
                <v:shape id="Shape 1642" style="position:absolute;width:329;height:467;left:9518;top:3115;" coordsize="32957,46723" path="m1163,0l8343,0l18363,23225l18486,23225l26203,0l32957,0l21163,32899c19180,38384,16889,42174,14289,44284c12315,45907,9767,46723,6656,46723c4197,46723,1983,46255,0,45337l1669,40081c3146,40820,4722,41190,6400,41190c10159,41190,13074,37836,15134,31124l1163,0x">
                  <v:stroke weight="0pt" endcap="flat" joinstyle="miter" miterlimit="10" on="false" color="#000000" opacity="0"/>
                  <v:fill on="true" color="#0083a3"/>
                </v:shape>
                <v:shape id="Shape 1643" style="position:absolute;width:228;height:433;left:10025;top:2993;" coordsize="22856,43378" path="m0,0l22789,0l20660,5928l6804,5928l6804,18235l20660,18235l20660,24162l6804,24162l6804,37447l22856,37447l22856,43378l0,43378l0,0x">
                  <v:stroke weight="0pt" endcap="flat" joinstyle="miter" miterlimit="10" on="false" color="#000000" opacity="0"/>
                  <v:fill on="true" color="#bf9b32"/>
                </v:shape>
                <v:shape id="Shape 1644" style="position:absolute;width:266;height:319;left:10306;top:3107;" coordsize="26616,31921" path="m17290,0c19828,0,21947,856,23624,2561c25623,4542,26616,7386,26616,11122l26616,31921l19886,31921l19886,13284c19886,8517,18280,6131,15081,6131c12620,6131,9841,7369,6739,9878l6739,31921l0,31921l0,796l5632,796l6415,4276c10171,1423,13786,0,17290,0x">
                  <v:stroke weight="0pt" endcap="flat" joinstyle="miter" miterlimit="10" on="false" color="#000000" opacity="0"/>
                  <v:fill on="true" color="#bf9b32"/>
                </v:shape>
                <v:shape id="Shape 1645" style="position:absolute;width:147;height:475;left:10601;top:3107;" coordsize="14754,47588" path="m14298,0l14754,99l14754,5562l14360,5398c12691,5398,11316,5953,10258,7050c9188,8144,8666,9636,8666,11517c8666,13354,9206,14902,10282,16132c11362,17360,12787,17968,14551,17968l14754,17890l14754,23347l10865,22774c10134,23736,9770,24698,9770,25671l14754,27934l14754,33660l14492,33604c11689,33234,9918,32908,9178,32641c7121,34096,6076,35635,6076,37253c6076,38745,6887,39990,8527,41008l14754,42455l14754,47503l14421,47588c9980,47588,6433,46660,3747,44823c1255,43108,0,40946,0,38303c0,35052,1863,32551,5625,30805c4241,30008,3559,28701,3559,26855c3559,24743,4799,22818,7309,21068c5712,20185,4444,18877,3522,17153c2591,15414,2122,13533,2122,11517c2122,8364,3244,5642,5459,3392c7686,1138,10631,0,14298,0x">
                  <v:stroke weight="0pt" endcap="flat" joinstyle="miter" miterlimit="10" on="false" color="#000000" opacity="0"/>
                  <v:fill on="true" color="#bf9b32"/>
                </v:shape>
                <v:shape id="Shape 1646" style="position:absolute;width:160;height:195;left:10748;top:3386;" coordsize="16059,19569" path="m0,0l524,238c5696,987,9061,1642,10628,2209c14233,3658,16059,6031,16059,9319c16059,12216,14748,14610,12111,16482l0,19569l0,14521l265,14582c2760,14582,4793,14177,6341,13363c7898,12554,8679,11438,8679,10033c8679,8727,7698,7701,5761,6949l0,5726l0,0x">
                  <v:stroke weight="0pt" endcap="flat" joinstyle="miter" miterlimit="10" on="false" color="#000000" opacity="0"/>
                  <v:fill on="true" color="#bf9b32"/>
                </v:shape>
                <v:shape id="Shape 1647" style="position:absolute;width:153;height:246;left:10748;top:3094;" coordsize="15356,24673" path="m13138,0c13832,0,14563,43,15356,132l13798,5457c11886,5015,10443,5015,9462,5457c11532,7648,12555,10310,12555,13419c12555,16755,11374,19466,9003,21544c6628,23633,3673,24673,130,24673l0,24654l0,19197l4117,17629c5212,16535,5761,14999,5761,13022c5761,11278,5203,9771,4083,8558l0,6869l0,1406l5314,2561c5567,2730,5829,2711,6088,2489c7812,831,10159,0,13138,0x">
                  <v:stroke weight="0pt" endcap="flat" joinstyle="miter" miterlimit="10" on="false" color="#000000" opacity="0"/>
                  <v:fill on="true" color="#bf9b32"/>
                </v:shape>
                <v:shape id="Shape 8660" style="position:absolute;width:91;height:311;left:10933;top:3116;" coordsize="9144,31124" path="m0,0l9144,0l9144,31124l0,31124l0,0">
                  <v:stroke weight="0pt" endcap="flat" joinstyle="miter" miterlimit="10" on="false" color="#000000" opacity="0"/>
                  <v:fill on="true" color="#bf9b32"/>
                </v:shape>
                <v:shape id="Shape 1649" style="position:absolute;width:85;height:85;left:10924;top:2976;" coordsize="8589,8551" path="m4321,0c5530,0,6538,414,7374,1254c8179,2084,8589,3091,8589,4276c8589,5461,8170,6467,7328,7307c6492,8134,5493,8551,4321,8551c3115,8551,2097,8134,1243,7307c410,6467,0,5461,0,4276c0,3091,410,2084,1243,1254c2097,414,3115,0,4321,0x">
                  <v:stroke weight="0pt" endcap="flat" joinstyle="miter" miterlimit="10" on="false" color="#000000" opacity="0"/>
                  <v:fill on="true" color="#bf9b32"/>
                </v:shape>
                <v:shape id="Shape 1650" style="position:absolute;width:266;height:319;left:11071;top:3107;" coordsize="26619,31921" path="m17283,0c19840,0,21944,856,23640,2561c25620,4542,26619,7386,26619,11122l26619,31921l19883,31921l19883,13284c19883,8517,18273,6131,15094,6131c12633,6131,9845,7369,6733,9878l6733,31921l0,31921l0,796l5641,796l6412,4276c10168,1423,13789,0,17283,0x">
                  <v:stroke weight="0pt" endcap="flat" joinstyle="miter" miterlimit="10" on="false" color="#000000" opacity="0"/>
                  <v:fill on="true" color="#bf9b32"/>
                </v:shape>
                <v:shape id="Shape 1651" style="position:absolute;width:132;height:317;left:11381;top:3108;" coordsize="13277,31795" path="m13277,0l13277,5280l8703,7500c7519,8992,6936,10775,6936,12841l13277,12841l13277,17894l6936,17894c6973,20496,7849,22630,9527,24326l13277,25759l13277,31795l3565,27518c1191,24486,0,20669,0,16060c0,11499,1218,7675,3670,4575l13277,0x">
                  <v:stroke weight="0pt" endcap="flat" joinstyle="miter" miterlimit="10" on="false" color="#000000" opacity="0"/>
                  <v:fill on="true" color="#bf9b32"/>
                </v:shape>
                <v:shape id="Shape 1652" style="position:absolute;width:122;height:78;left:11514;top:3355;" coordsize="12293,7827" path="m10548,0l12293,4486c9289,6714,5715,7827,1619,7827l0,7114l0,1078l2865,2173c5437,2173,8003,1449,10548,0x">
                  <v:stroke weight="0pt" endcap="flat" joinstyle="miter" miterlimit="10" on="false" color="#000000" opacity="0"/>
                  <v:fill on="true" color="#bf9b32"/>
                </v:shape>
                <v:shape id="Shape 1653" style="position:absolute;width:133;height:179;left:11514;top:3107;" coordsize="13345,17959" path="m136,0c4185,0,7399,1477,9783,4407c12154,7351,13345,11238,13345,16062l13345,17959l0,17959l0,12905l6341,12905c6307,10887,5758,9169,4731,7765c3577,6141,2002,5329,31,5329l0,5344l0,64l136,0x">
                  <v:stroke weight="0pt" endcap="flat" joinstyle="miter" miterlimit="10" on="false" color="#000000" opacity="0"/>
                  <v:fill on="true" color="#bf9b32"/>
                </v:shape>
                <v:shape id="Shape 1654" style="position:absolute;width:132;height:318;left:11678;top:3108;" coordsize="13279,31800" path="m13279,0l13279,5283l8716,7504c7534,8996,6933,10780,6933,12846l13279,12846l13279,17899l6933,17899c6970,20500,7849,22635,9524,24331l13279,25766l13279,31800l3562,27522c1200,24491,0,20673,0,16065c0,11504,1218,7679,3667,4580l13279,0x">
                  <v:stroke weight="0pt" endcap="flat" joinstyle="miter" miterlimit="10" on="false" color="#000000" opacity="0"/>
                  <v:fill on="true" color="#bf9b32"/>
                </v:shape>
                <v:shape id="Shape 1655" style="position:absolute;width:122;height:78;left:11811;top:3355;" coordsize="12298,7827" path="m10562,0l12298,4486c9291,6714,5710,7827,1618,7827l0,7115l0,1081l2857,2173c5442,2173,8014,1449,10562,0x">
                  <v:stroke weight="0pt" endcap="flat" joinstyle="miter" miterlimit="10" on="false" color="#000000" opacity="0"/>
                  <v:fill on="true" color="#bf9b32"/>
                </v:shape>
                <v:shape id="Shape 1656" style="position:absolute;width:133;height:179;left:11811;top:3107;" coordsize="13353,17959" path="m125,0c4190,0,7407,1477,9781,4407c12150,7351,13353,11238,13353,16062l13353,17959l0,17959l0,12905l6346,12905c6302,10887,5763,9169,4739,7765c3573,6141,2019,5329,29,5329l0,5343l0,60l125,0x">
                  <v:stroke weight="0pt" endcap="flat" joinstyle="miter" miterlimit="10" on="false" color="#000000" opacity="0"/>
                  <v:fill on="true" color="#bf9b32"/>
                </v:shape>
                <v:shape id="Shape 1657" style="position:absolute;width:189;height:319;left:11990;top:3107;" coordsize="18915,31921" path="m15038,0c16500,0,17795,398,18915,1185l16324,7245c15334,6671,14187,6379,12882,6379c10908,6379,8848,7414,6739,9470l6739,31921l0,31921l0,797l5641,797l6486,4207c9493,1414,12352,0,15038,0x">
                  <v:stroke weight="0pt" endcap="flat" joinstyle="miter" miterlimit="10" on="false" color="#000000" opacity="0"/>
                  <v:fill on="true" color="#bf9b32"/>
                </v:shape>
                <v:shape id="Shape 8661" style="position:absolute;width:91;height:311;left:12200;top:3116;" coordsize="9144,31124" path="m0,0l9144,0l9144,31124l0,31124l0,0">
                  <v:stroke weight="0pt" endcap="flat" joinstyle="miter" miterlimit="10" on="false" color="#000000" opacity="0"/>
                  <v:fill on="true" color="#bf9b32"/>
                </v:shape>
                <v:shape id="Shape 1659" style="position:absolute;width:86;height:85;left:12190;top:2976;" coordsize="8611,8551" path="m4330,0c5545,0,6560,414,7387,1254c8207,2084,8611,3091,8611,4276c8611,5461,8188,6467,7343,7307c6502,8134,5502,8551,4330,8551c3137,8551,2113,8134,1271,7307c426,6467,0,5461,0,4276c0,3091,426,2084,1271,1254c2113,414,3137,0,4330,0x">
                  <v:stroke weight="0pt" endcap="flat" joinstyle="miter" miterlimit="10" on="false" color="#000000" opacity="0"/>
                  <v:fill on="true" color="#bf9b32"/>
                </v:shape>
                <v:shape id="Shape 1660" style="position:absolute;width:266;height:319;left:12337;top:3107;" coordsize="26607,31921" path="m17290,0c19837,0,21956,856,23643,2561c25626,4542,26607,7386,26607,11122l26607,31921l19877,31921l19877,13284c19877,8517,18280,6131,15091,6131c12629,6131,9848,7369,6730,9878l6730,31921l0,31921l0,796l5632,796l6406,4276c10162,1423,13786,0,17290,0x">
                  <v:stroke weight="0pt" endcap="flat" joinstyle="miter" miterlimit="10" on="false" color="#000000" opacity="0"/>
                  <v:fill on="true" color="#bf9b32"/>
                </v:shape>
                <v:shape id="Shape 1661" style="position:absolute;width:147;height:475;left:12633;top:3107;" coordsize="14754,47588" path="m14298,0l14754,99l14754,5558l14369,5398c12694,5398,11319,5953,10258,7050c9197,8144,8666,9636,8666,11517c8666,13354,9215,14902,10292,16132c11371,17360,12796,17968,14560,17968l14754,17893l14754,23347l10878,22774c10134,23736,9770,24698,9770,25671l14754,27936l14754,33658l14498,33604c11701,33234,9937,32908,9181,32641c7130,34096,6076,35635,6076,37253c6076,38745,6905,39990,8546,41008l14754,42454l14754,47507l14440,47588c9989,47588,6433,46660,3747,44823c1246,43108,0,40946,0,38303c0,35052,1872,32551,5632,30805c4244,30008,3559,28701,3559,26855c3559,24743,4799,22818,7319,21068c5712,20185,4454,18877,3531,17153c2591,15414,2131,13533,2131,11517c2131,8364,3235,5642,5468,3392c7692,1138,10643,0,14298,0x">
                  <v:stroke weight="0pt" endcap="flat" joinstyle="miter" miterlimit="10" on="false" color="#000000" opacity="0"/>
                  <v:fill on="true" color="#bf9b32"/>
                </v:shape>
                <v:shape id="Shape 1662" style="position:absolute;width:160;height:195;left:12780;top:3386;" coordsize="16062,19571" path="m0,0l518,236c5706,984,9061,1639,10619,2207c14261,3656,16062,6028,16062,9316c16062,12213,14758,14608,12111,16480l0,19571l0,14518l265,14580c2760,14580,4802,14175,6341,13360c7908,12552,8679,11436,8679,10031c8679,8724,7698,7699,5761,6947l0,5722l0,0x">
                  <v:stroke weight="0pt" endcap="flat" joinstyle="miter" miterlimit="10" on="false" color="#000000" opacity="0"/>
                  <v:fill on="true" color="#bf9b32"/>
                </v:shape>
                <v:shape id="Shape 1663" style="position:absolute;width:153;height:246;left:12780;top:3094;" coordsize="15356,24673" path="m13148,0c13845,0,14563,43,15356,132l13789,5457c11895,5015,10434,5015,9453,5457c11532,7648,12565,10310,12565,13419c12565,16755,11384,19466,9009,21544c6637,23633,3673,24673,130,24673l0,24654l0,19200l4114,17629c5221,16535,5761,14999,5761,13022c5761,11278,5212,9771,4083,8558l0,6865l0,1406l5317,2561c5576,2730,5838,2711,6091,2489c7821,831,10175,0,13148,0x">
                  <v:stroke weight="0pt" endcap="flat" joinstyle="miter" miterlimit="10" on="false" color="#000000" opacity="0"/>
                  <v:fill on="true" color="#bf9b32"/>
                </v:shape>
                <v:shape id="Shape 1664" style="position:absolute;width:420;height:433;left:13115;top:2993;" coordsize="42003,43378" path="m0,0l6526,0l18859,18411c19988,20134,20849,21589,21450,22774l21518,22774c22215,21341,23041,19852,23994,18322l35495,0l42003,0l42003,43378l35415,43378l35415,11140c35051,12043,34209,13526,32895,15539l23180,31005l19606,31005l9117,15335c8577,14557,7726,13144,6541,11140c6656,12404,6736,13887,6736,15592l6736,43378l0,43378l0,0x">
                  <v:stroke weight="0pt" endcap="flat" joinstyle="miter" miterlimit="10" on="false" color="#000000" opacity="0"/>
                  <v:fill on="true" color="#7c2d6e"/>
                </v:shape>
                <v:shape id="Shape 1665" style="position:absolute;width:125;height:200;left:13591;top:3233;" coordsize="12577,20023" path="m12577,0l12577,5591l6745,9697c6745,11092,7217,12248,8151,13148c9073,14048,10406,14493,12083,14493l12577,14298l12577,18936l9798,20023c7023,20023,4719,19120,2825,17327c956,15524,0,13157,0,10227c0,7064,1123,4606,3340,2848l12577,0x">
                  <v:stroke weight="0pt" endcap="flat" joinstyle="miter" miterlimit="10" on="false" color="#000000" opacity="0"/>
                  <v:fill on="true" color="#7c2d6e"/>
                </v:shape>
                <v:shape id="Shape 1666" style="position:absolute;width:105;height:76;left:13611;top:3111;" coordsize="10569,7647" path="m10569,0l10569,5471l10239,5155c7485,5155,4827,5986,2295,7647l0,3227l10569,0x">
                  <v:stroke weight="0pt" endcap="flat" joinstyle="miter" miterlimit="10" on="false" color="#000000" opacity="0"/>
                  <v:fill on="true" color="#7c2d6e"/>
                </v:shape>
                <v:shape id="Shape 1667" style="position:absolute;width:132;height:319;left:13716;top:3107;" coordsize="13212,31921" path="m1033,0c8762,0,12629,3683,12629,11050l12629,22438c12629,27623,12821,30776,13212,31921l7581,31921l6276,29031l0,31486l0,26849l5832,24551l5832,17369l811,17570l0,18142l0,12550l129,12511l5832,12307l5832,11379l0,5786l0,315l1033,0x">
                  <v:stroke weight="0pt" endcap="flat" joinstyle="miter" miterlimit="10" on="false" color="#000000" opacity="0"/>
                  <v:fill on="true" color="#7c2d6e"/>
                </v:shape>
                <v:shape id="Shape 1668" style="position:absolute;width:220;height:409;left:13874;top:3024;" coordsize="22088,40929" path="m12040,0l12040,9153l21567,9153l19418,14488l12040,14488l12040,31459c12040,33870,13030,35071,15023,35071c16716,35071,18428,34434,20210,33171l22088,37644c19097,39832,15908,40929,12500,40929c7710,40929,5314,38594,5314,33886l5314,14488l0,14488l0,9153l5314,9153l5314,2112l12040,0x">
                  <v:stroke weight="0pt" endcap="flat" joinstyle="miter" miterlimit="10" on="false" color="#000000" opacity="0"/>
                  <v:fill on="true" color="#7c2d6e"/>
                </v:shape>
                <v:shape id="Shape 1669" style="position:absolute;width:264;height:465;left:14125;top:2961;" coordsize="26493,46594" path="m0,0l6730,0l6730,18949c10239,16097,13681,14674,17098,14674c19729,14674,21869,15470,23504,17040c25484,19012,26493,22043,26493,26122l26493,46594l19748,46594l19748,28040c19748,23219,18104,20805,14831,20805c12370,20805,9675,22087,6730,24673l6730,46594l0,46594l0,0x">
                  <v:stroke weight="0pt" endcap="flat" joinstyle="miter" miterlimit="10" on="false" color="#000000" opacity="0"/>
                  <v:fill on="true" color="#7c2d6e"/>
                </v:shape>
                <v:shape id="Shape 1670" style="position:absolute;width:132;height:317;left:14435;top:3108;" coordsize="13266,31799" path="m13266,0l13266,5281l8688,7500c7510,8992,6918,10776,6918,12842l13266,12842l13266,17895l6918,17895c6961,20496,7821,22631,9505,24327l13266,25765l13266,31799l3553,27518c1172,24487,0,20669,0,16061c0,11500,1224,7676,3652,4576l13266,0x">
                  <v:stroke weight="0pt" endcap="flat" joinstyle="miter" miterlimit="10" on="false" color="#000000" opacity="0"/>
                  <v:fill on="true" color="#7c2d6e"/>
                </v:shape>
                <v:shape id="Shape 1671" style="position:absolute;width:122;height:78;left:14567;top:3355;" coordsize="12295,7827" path="m10555,0l12295,4486c9279,6714,5713,7827,1612,7827l0,7117l0,1084l2848,2173c5439,2173,8002,1449,10555,0x">
                  <v:stroke weight="0pt" endcap="flat" joinstyle="miter" miterlimit="10" on="false" color="#000000" opacity="0"/>
                  <v:fill on="true" color="#7c2d6e"/>
                </v:shape>
                <v:shape id="Shape 1672" style="position:absolute;width:133;height:179;left:14567;top:3107;" coordsize="13328,17959" path="m134,0c4174,0,7391,1477,9766,4407c12147,7351,13328,11238,13328,16062l13328,17959l0,17959l0,12905l6349,12905c6296,10887,5756,9169,4742,7765c3567,6141,2012,5329,32,5329l0,5345l0,64l134,0x">
                  <v:stroke weight="0pt" endcap="flat" joinstyle="miter" miterlimit="10" on="false" color="#000000" opacity="0"/>
                  <v:fill on="true" color="#7c2d6e"/>
                </v:shape>
                <v:shape id="Shape 1673" style="position:absolute;width:457;height:319;left:14747;top:3107;" coordsize="45725,31921" path="m17037,0c20867,0,23476,1618,24858,4868c28534,1618,32201,0,35868,0c42431,0,45725,3489,45725,10461l45725,31921l38919,31921l38919,12439c38919,10416,38675,8934,38206,7962c37503,6652,36232,5990,34385,5990c31794,5990,29065,7219,26212,9674l26212,31921l19485,31921l19485,12573c19485,8191,17950,5990,14887,5990c12340,5990,9619,7245,6736,9734l6736,31921l0,31921l0,796l5632,796l6412,4276c9986,1423,13533,0,17037,0x">
                  <v:stroke weight="0pt" endcap="flat" joinstyle="miter" miterlimit="10" on="false" color="#000000" opacity="0"/>
                  <v:fill on="true" color="#7c2d6e"/>
                </v:shape>
                <v:shape id="Shape 1674" style="position:absolute;width:125;height:200;left:15248;top:3233;" coordsize="12565,20024" path="m12565,0l12565,5593l6736,9699c6736,11093,7195,12250,8136,13150c9064,14050,10378,14494,12074,14494l12565,14301l12565,18935l9780,20024c7004,20024,4691,19121,2816,17328c938,15525,0,13159,0,10228c0,7065,1110,4607,3328,2849l12565,0x">
                  <v:stroke weight="0pt" endcap="flat" joinstyle="miter" miterlimit="10" on="false" color="#000000" opacity="0"/>
                  <v:fill on="true" color="#7c2d6e"/>
                </v:shape>
                <v:shape id="Shape 1675" style="position:absolute;width:105;height:76;left:15268;top:3111;" coordsize="10566,7648" path="m10566,0l10566,5479l10230,5156c7485,5156,4817,5987,2285,7648l0,3228l10566,0x">
                  <v:stroke weight="0pt" endcap="flat" joinstyle="miter" miterlimit="10" on="false" color="#000000" opacity="0"/>
                  <v:fill on="true" color="#7c2d6e"/>
                </v:shape>
                <v:shape id="Shape 1676" style="position:absolute;width:132;height:319;left:15374;top:3107;" coordsize="13206,31921" path="m1027,0c8756,0,12623,3683,12623,11050l12623,22438c12623,27623,12814,30776,13206,31921l7575,31921l6270,29031l0,31483l0,26850l5829,24551l5829,17369l811,17570l0,18142l0,12549l123,12511l5829,12307l5829,11379l0,5793l0,314l1027,0x">
                  <v:stroke weight="0pt" endcap="flat" joinstyle="miter" miterlimit="10" on="false" color="#000000" opacity="0"/>
                  <v:fill on="true" color="#7c2d6e"/>
                </v:shape>
                <v:shape id="Shape 1677" style="position:absolute;width:220;height:409;left:15531;top:3024;" coordsize="22085,40929" path="m12037,0l12037,9153l21564,9153l19415,14488l12037,14488l12037,31459c12037,33870,13018,35071,15020,35071c16707,35071,18424,34434,20207,33171l22085,37644c19094,39832,15905,40929,12488,40929c7710,40929,5302,38594,5302,33886l5302,14488l0,14488l0,9153l5302,9153l5302,2112l12037,0x">
                  <v:stroke weight="0pt" endcap="flat" joinstyle="miter" miterlimit="10" on="false" color="#000000" opacity="0"/>
                  <v:fill on="true" color="#7c2d6e"/>
                </v:shape>
                <v:shape id="Shape 8662" style="position:absolute;width:91;height:311;left:15791;top:3116;" coordsize="9144,31124" path="m0,0l9144,0l9144,31124l0,31124l0,0">
                  <v:stroke weight="0pt" endcap="flat" joinstyle="miter" miterlimit="10" on="false" color="#000000" opacity="0"/>
                  <v:fill on="true" color="#7c2d6e"/>
                </v:shape>
                <v:shape id="Shape 1679" style="position:absolute;width:86;height:85;left:15781;top:2976;" coordsize="8623,8551" path="m4345,0c5554,0,6572,414,7389,1254c8204,2084,8623,3091,8623,4276c8623,5461,8194,6467,7362,7307c6517,8134,5511,8551,4345,8551c3140,8551,2113,8134,1277,7307c444,6467,0,5461,0,4276c0,3091,444,2084,1277,1254c2113,414,3140,0,4345,0x">
                  <v:stroke weight="0pt" endcap="flat" joinstyle="miter" miterlimit="10" on="false" color="#000000" opacity="0"/>
                  <v:fill on="true" color="#7c2d6e"/>
                </v:shape>
                <v:shape id="Shape 1680" style="position:absolute;width:252;height:325;left:15913;top:3107;" coordsize="25262,32572" path="m15689,0c18949,0,21749,699,24035,2113l23957,7962c21712,6326,19125,5533,16195,5533c13388,5533,11109,6530,9370,8517c7624,10504,6739,13074,6739,16228c6739,19285,7538,21802,9144,23774c10822,25867,13135,26918,16062,26918c18532,26918,20984,26194,23452,24745l25262,29287c22156,31476,18653,32572,14767,32572c10104,32572,6443,30999,3766,27836c1255,24902,0,21150,0,16583c0,11899,1462,7953,4349,4771c7242,1589,11017,0,15689,0x">
                  <v:stroke weight="0pt" endcap="flat" joinstyle="miter" miterlimit="10" on="false" color="#000000" opacity="0"/>
                  <v:fill on="true" color="#7c2d6e"/>
                </v:shape>
                <v:shape id="Shape 1681" style="position:absolute;width:227;height:325;left:16170;top:3107;" coordsize="22730,32572" path="m12959,0c16108,0,18955,548,21512,1652l21512,7438c18403,6131,15627,5469,13222,5469c10014,5469,8423,6501,8423,8551c8423,10053,9675,11360,12170,12510c16195,14347,18480,15470,19035,15858c21512,17623,22730,20012,22730,23033c22730,26237,21521,28691,19103,30406c16950,31855,14125,32572,10631,32572c6474,32572,2948,31654,0,29817l2270,24745c4774,26457,7451,27306,10301,27306c14054,27306,15942,26058,15942,23563c15942,21946,14724,20560,12309,19407c8031,17394,5764,16300,5511,16125c3097,14366,1887,11952,1887,8886c1887,6300,2862,4172,4805,2511c6736,830,9456,0,12959,0x">
                  <v:stroke weight="0pt" endcap="flat" joinstyle="miter" miterlimit="10" on="false" color="#000000" opacity="0"/>
                  <v:fill on="true" color="#7c2d6e"/>
                </v:shape>
                <v:shape id="Shape 1682" style="position:absolute;width:1496;height:2279;left:4822;top:311;" coordsize="149604,227908" path="m82272,0c103500,0,121847,4504,137336,13488l136669,53267c116771,42481,99401,37083,84588,37083c76187,37083,69275,38886,63857,42481c58435,46086,55736,51023,55736,57314c55736,67436,63798,76988,79956,85968c107151,101034,122294,109902,125394,112607c141533,125654,149604,142174,149604,162164c149604,181953,142033,197855,126880,209886c111741,221911,92656,227908,69667,227908c44007,227908,20784,220945,0,207005l17586,173630c34385,185097,51085,190830,67681,190830c76739,190830,84375,189144,90559,185777c97859,181501,101507,175549,101507,167897c101507,159365,96533,151616,86583,144647c85038,143515,74309,137554,54410,126767c39810,118905,28969,110918,21894,102827c12605,92041,7963,78897,7963,63390c7963,45634,14369,30898,27205,19203c40692,6395,59052,0,82272,0x">
                  <v:stroke weight="0pt" endcap="flat" joinstyle="miter" miterlimit="10" on="false" color="#000000" opacity="0"/>
                  <v:fill on="true" color="#a9a4a0"/>
                </v:shape>
                <v:shape id="Shape 1683" style="position:absolute;width:724;height:1650;left:6434;top:927;" coordsize="72480,165009" path="m72480,0l72480,33177l72310,33141c63906,33141,57102,36402,51906,42921c46718,49442,44118,56624,44118,64495l72480,64495l72480,95854l45441,95854c45882,106296,50175,114691,58333,121051c62412,124226,66846,126607,71637,128194l72480,128324l72480,165009l44444,159908c34271,155640,25647,149237,18576,140690c6190,125856,0,106976,0,84052c0,60447,6406,40793,19239,25041c26090,16614,34052,10293,43120,6079l72480,0x">
                  <v:stroke weight="0pt" endcap="flat" joinstyle="miter" miterlimit="10" on="false" color="#000000" opacity="0"/>
                  <v:fill on="true" color="#a9a4a0"/>
                </v:shape>
                <v:shape id="Shape 1684" style="position:absolute;width:668;height:471;left:7159;top:2118;" coordsize="66842,47189" path="m56584,0l66842,28993c49145,41139,29247,47189,7127,47189l0,45893l0,9207l14606,11457c28707,11457,42709,7639,56584,0x">
                  <v:stroke weight="0pt" endcap="flat" joinstyle="miter" miterlimit="10" on="false" color="#000000" opacity="0"/>
                  <v:fill on="true" color="#a9a4a0"/>
                </v:shape>
                <v:shape id="Shape 1685" style="position:absolute;width:741;height:960;left:7159;top:925;" coordsize="74139,96094" path="m1160,0c22832,0,40414,7533,53898,22579c67394,37648,74139,57544,74139,82270l74139,96094l0,96094l0,64735l28361,64735c27917,56193,25481,49118,21058,43497c18408,40122,15310,37594,11771,35909l0,33417l0,240l1160,0x">
                  <v:stroke weight="0pt" endcap="flat" joinstyle="miter" miterlimit="10" on="false" color="#000000" opacity="0"/>
                  <v:fill on="true" color="#a9a4a0"/>
                </v:shape>
                <v:shape id="Shape 1686" style="position:absolute;width:1486;height:1631;left:8099;top:925;" coordsize="148605,163183" path="m97859,0c111784,0,123294,4163,132349,12474c143198,22579,148605,37651,148605,57651l148605,163183l103833,163183l103833,70807c103833,49454,96582,38774,82068,38774c70629,38774,58429,43384,45451,52601l45451,163183l0,163183l0,3702l38160,3702l42792,20567c60489,6865,78836,0,97859,0x">
                  <v:stroke weight="0pt" endcap="flat" joinstyle="miter" miterlimit="10" on="false" color="#000000" opacity="0"/>
                  <v:fill on="true" color="#a9a4a0"/>
                </v:shape>
                <v:shape id="Shape 1687" style="position:absolute;width:1257;height:2134;left:9708;top:456;" coordsize="125724,213410" path="m73646,0l73646,50566l122745,50566l109810,84292l73646,84292l73646,157794c73646,169480,78623,175327,88566,175327c96980,175327,105489,172624,114122,167236l125724,195549c109566,207466,90679,213410,69004,213410c42240,213410,28858,200611,28858,174991l28858,84292l0,84292l0,50566l28858,50566l28858,13488l73646,0x">
                  <v:stroke weight="0pt" endcap="flat" joinstyle="miter" miterlimit="10" on="false" color="#000000" opacity="0"/>
                  <v:fill on="true" color="#a9a4a0"/>
                </v:shape>
                <v:shape id="Shape 8663" style="position:absolute;width:454;height:1594;left:11161;top:962;" coordsize="45451,159481" path="m0,0l45451,0l45451,159481l0,159481l0,0">
                  <v:stroke weight="0pt" endcap="flat" joinstyle="miter" miterlimit="10" on="false" color="#000000" opacity="0"/>
                  <v:fill on="true" color="#a9a4a0"/>
                </v:shape>
                <v:shape id="Shape 1689" style="position:absolute;width:543;height:532;left:11114;top:210;" coordsize="54398,53270" path="m27214,0c34949,0,41423,2526,46623,7598c51807,12642,54398,18993,54398,26632c54398,33832,51807,40070,46623,45346c41423,50628,34949,53270,27214,53270c19461,53270,13000,50681,7812,45521c2606,40353,0,34055,0,26632c0,19212,2659,12924,7969,7755c13271,2589,19692,0,27214,0x">
                  <v:stroke weight="0pt" endcap="flat" joinstyle="miter" miterlimit="10" on="false" color="#000000" opacity="0"/>
                  <v:fill on="true" color="#a9a4a0"/>
                </v:shape>
                <v:shape id="Shape 1690" style="position:absolute;width:1485;height:1631;left:11894;top:925;" coordsize="148599,163183" path="m97847,0c111781,0,123281,4163,132336,12474c143174,22579,148599,37651,148599,57651l148599,163183l103811,163183l103811,70807c103811,49454,96570,38774,82047,38774c70608,38774,58413,43384,45438,52601l45438,163183l0,163183l0,3702l38135,3702l42780,20567c60464,6865,78830,0,97847,0x">
                  <v:stroke weight="0pt" endcap="flat" joinstyle="miter" miterlimit="10" on="false" color="#000000" opacity="0"/>
                  <v:fill on="true" color="#a9a4a0"/>
                </v:shape>
                <v:shape id="Shape 1691" style="position:absolute;width:1466;height:1628;left:13636;top:962;" coordsize="146625,162847" path="m0,0l44778,0l44778,96442c44778,116893,54009,127112,72461,127112c81038,127112,89723,123633,98519,116670l98519,0l143966,0l143966,122733c143966,141168,144845,153406,146625,159481l109131,159481l102171,143967c88452,156566,72757,162847,55070,162847c41139,162847,29413,158810,19896,150716c6622,139710,0,122394,0,98793l0,0x">
                  <v:stroke weight="0pt" endcap="flat" joinstyle="miter" miterlimit="10" on="false" color="#000000" opacity="0"/>
                  <v:fill on="true" color="#a9a4a0"/>
                </v:shape>
                <v:shape id="Shape 1692" style="position:absolute;width:1273;height:1665;left:15244;top:925;" coordsize="127388,166546" path="m71323,0c89446,0,105594,2702,119753,8091l119753,45855c102282,38667,86802,35052,73312,35052c60051,35052,53411,38886,53411,46528c53411,51917,59823,57092,72646,62033c90556,68788,102396,74179,108138,78223c114555,82836,119368,88286,122578,94578l127388,115960l127388,116001l122327,138742c118952,145259,113893,150707,107158,155089c95651,162731,80616,166546,62049,166546c37046,166546,16367,161280,0,150716l13934,117667c28081,127560,42684,132500,57722,132500c74315,132500,82596,127670,82596,118005c82596,111485,76304,105759,63690,100802c44664,93392,32957,88216,28534,85298c16148,76527,9962,64399,9962,48885c9962,34052,15479,22200,26545,13319c37598,4442,52532,0,71323,0x">
                  <v:stroke weight="0pt" endcap="flat" joinstyle="miter" miterlimit="10" on="false" color="#000000" opacity="0"/>
                  <v:fill on="true" color="#a9a4a0"/>
                </v:shape>
                <v:shape id="Shape 1693" style="position:absolute;width:1920;height:1745;left:0;top:2047;" coordsize="192047,174577" path="m0,0l112125,0l155226,75885l192047,75885l192047,174577l99169,174577l0,1l0,0x">
                  <v:stroke weight="0pt" endcap="flat" joinstyle="miter" miterlimit="10" on="false" color="#000000" opacity="0"/>
                  <v:fill on="true" color="#7c2d6e"/>
                </v:shape>
                <v:shape id="Shape 1694" style="position:absolute;width:1920;height:1745;left:2217;top:0;" coordsize="192035,174566" path="m0,0l92867,0l192035,174566l79919,174566l36821,98682l0,98682l0,0x">
                  <v:stroke weight="0pt" endcap="flat" joinstyle="miter" miterlimit="10" on="false" color="#000000" opacity="0"/>
                  <v:fill on="true" color="#0083a3"/>
                </v:shape>
                <v:shape id="Shape 1695" style="position:absolute;width:1920;height:1745;left:2217;top:2047;" coordsize="192035,174577" path="m79919,0l192035,0l92866,174577l0,174577l0,75885l36821,75885l79919,0x">
                  <v:stroke weight="0pt" endcap="flat" joinstyle="miter" miterlimit="10" on="false" color="#000000" opacity="0"/>
                  <v:fill on="true" color="#bf9b32"/>
                </v:shape>
                <v:shape id="Shape 1696" style="position:absolute;width:1920;height:1745;left:0;top:0;" coordsize="192047,174566" path="m99168,0l192047,0l192047,98682l155226,98682l112125,174566l0,174566l0,174565l99168,0x">
                  <v:stroke weight="0pt" endcap="flat" joinstyle="miter" miterlimit="10" on="false" color="#000000" opacity="0"/>
                  <v:fill on="true" color="#d53237"/>
                </v:shape>
                <w10:wrap type="topAndBottom"/>
              </v:group>
            </w:pict>
          </mc:Fallback>
        </mc:AlternateContent>
      </w:r>
      <w:r>
        <w:rPr>
          <w:noProof/>
          <w:color w:val="000000"/>
        </w:rPr>
        <mc:AlternateContent>
          <mc:Choice Requires="wpg">
            <w:drawing>
              <wp:anchor distT="0" distB="0" distL="114300" distR="114300" simplePos="0" relativeHeight="251660288" behindDoc="0" locked="0" layoutInCell="1" allowOverlap="1" wp14:anchorId="6DAAC8E9" wp14:editId="4BEA8F1A">
                <wp:simplePos x="0" y="0"/>
                <wp:positionH relativeFrom="page">
                  <wp:posOffset>3513600</wp:posOffset>
                </wp:positionH>
                <wp:positionV relativeFrom="page">
                  <wp:posOffset>6787323</wp:posOffset>
                </wp:positionV>
                <wp:extent cx="2030394" cy="643072"/>
                <wp:effectExtent l="0" t="0" r="0" b="0"/>
                <wp:wrapTopAndBottom/>
                <wp:docPr id="8588" name="Group 8588"/>
                <wp:cNvGraphicFramePr/>
                <a:graphic xmlns:a="http://schemas.openxmlformats.org/drawingml/2006/main">
                  <a:graphicData uri="http://schemas.microsoft.com/office/word/2010/wordprocessingGroup">
                    <wpg:wgp>
                      <wpg:cNvGrpSpPr/>
                      <wpg:grpSpPr>
                        <a:xfrm>
                          <a:off x="0" y="0"/>
                          <a:ext cx="2030394" cy="643072"/>
                          <a:chOff x="0" y="0"/>
                          <a:chExt cx="2030394" cy="643072"/>
                        </a:xfrm>
                      </wpg:grpSpPr>
                      <pic:pic xmlns:pic="http://schemas.openxmlformats.org/drawingml/2006/picture">
                        <pic:nvPicPr>
                          <pic:cNvPr id="1754" name="Picture 1754"/>
                          <pic:cNvPicPr/>
                        </pic:nvPicPr>
                        <pic:blipFill>
                          <a:blip r:embed="rId6"/>
                          <a:stretch>
                            <a:fillRect/>
                          </a:stretch>
                        </pic:blipFill>
                        <pic:spPr>
                          <a:xfrm>
                            <a:off x="755779" y="387674"/>
                            <a:ext cx="920263" cy="255398"/>
                          </a:xfrm>
                          <a:prstGeom prst="rect">
                            <a:avLst/>
                          </a:prstGeom>
                        </pic:spPr>
                      </pic:pic>
                      <pic:pic xmlns:pic="http://schemas.openxmlformats.org/drawingml/2006/picture">
                        <pic:nvPicPr>
                          <pic:cNvPr id="1756" name="Picture 1756"/>
                          <pic:cNvPicPr/>
                        </pic:nvPicPr>
                        <pic:blipFill>
                          <a:blip r:embed="rId7"/>
                          <a:stretch>
                            <a:fillRect/>
                          </a:stretch>
                        </pic:blipFill>
                        <pic:spPr>
                          <a:xfrm>
                            <a:off x="0" y="0"/>
                            <a:ext cx="616005" cy="587413"/>
                          </a:xfrm>
                          <a:prstGeom prst="rect">
                            <a:avLst/>
                          </a:prstGeom>
                        </pic:spPr>
                      </pic:pic>
                      <pic:pic xmlns:pic="http://schemas.openxmlformats.org/drawingml/2006/picture">
                        <pic:nvPicPr>
                          <pic:cNvPr id="8601" name="Picture 8601"/>
                          <pic:cNvPicPr/>
                        </pic:nvPicPr>
                        <pic:blipFill>
                          <a:blip r:embed="rId8"/>
                          <a:stretch>
                            <a:fillRect/>
                          </a:stretch>
                        </pic:blipFill>
                        <pic:spPr>
                          <a:xfrm>
                            <a:off x="752584" y="3621"/>
                            <a:ext cx="932688" cy="301752"/>
                          </a:xfrm>
                          <a:prstGeom prst="rect">
                            <a:avLst/>
                          </a:prstGeom>
                        </pic:spPr>
                      </pic:pic>
                    </wpg:wgp>
                  </a:graphicData>
                </a:graphic>
              </wp:anchor>
            </w:drawing>
          </mc:Choice>
          <mc:Fallback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8588" style="width:159.874pt;height:50.6356pt;position:absolute;mso-position-horizontal-relative:page;mso-position-horizontal:absolute;margin-left:276.661pt;mso-position-vertical-relative:page;margin-top:534.435pt;" coordsize="20303,6430">
                <v:shape id="Picture 1754" style="position:absolute;width:9202;height:2553;left:7557;top:3876;" filled="f">
                  <v:imagedata r:id="rId9"/>
                </v:shape>
                <v:shape id="Picture 1756" style="position:absolute;width:6160;height:5874;left:0;top:0;" filled="f">
                  <v:imagedata r:id="rId10"/>
                </v:shape>
                <v:shape id="Picture 8601" style="position:absolute;width:9326;height:3017;left:7525;top:36;" filled="f">
                  <v:imagedata r:id="rId11"/>
                </v:shape>
                <w10:wrap type="topAndBottom"/>
              </v:group>
            </w:pict>
          </mc:Fallback>
        </mc:AlternateContent>
      </w:r>
      <w:r>
        <w:br w:type="page"/>
      </w:r>
    </w:p>
    <w:p w14:paraId="34FE4E40" w14:textId="77777777" w:rsidR="00B12AA0" w:rsidRDefault="00536C28">
      <w:pPr>
        <w:spacing w:after="0" w:line="259" w:lineRule="auto"/>
        <w:ind w:left="0" w:right="0" w:firstLine="0"/>
      </w:pPr>
      <w:r>
        <w:rPr>
          <w:color w:val="A9A4A0"/>
          <w:sz w:val="96"/>
        </w:rPr>
        <w:lastRenderedPageBreak/>
        <w:t xml:space="preserve">Insight </w:t>
      </w:r>
      <w:proofErr w:type="gramStart"/>
      <w:r>
        <w:rPr>
          <w:color w:val="A9A4A0"/>
          <w:sz w:val="96"/>
        </w:rPr>
        <w:t>Into</w:t>
      </w:r>
      <w:proofErr w:type="gramEnd"/>
      <w:r>
        <w:rPr>
          <w:color w:val="A9A4A0"/>
          <w:sz w:val="96"/>
        </w:rPr>
        <w:t xml:space="preserve"> IT...</w:t>
      </w:r>
    </w:p>
    <w:p w14:paraId="1B0CBC4D" w14:textId="77777777" w:rsidR="00B12AA0" w:rsidRDefault="00B12AA0">
      <w:pPr>
        <w:sectPr w:rsidR="00B12AA0">
          <w:pgSz w:w="8731" w:h="12246"/>
          <w:pgMar w:top="907" w:right="2594" w:bottom="1440" w:left="709" w:header="720" w:footer="720" w:gutter="0"/>
          <w:cols w:space="720"/>
        </w:sectPr>
      </w:pPr>
    </w:p>
    <w:p w14:paraId="52A0A1A6" w14:textId="77777777" w:rsidR="00B12AA0" w:rsidRDefault="00536C28">
      <w:pPr>
        <w:spacing w:after="20" w:line="241" w:lineRule="auto"/>
        <w:ind w:left="0" w:right="0" w:firstLine="0"/>
      </w:pPr>
      <w:r>
        <w:rPr>
          <w:color w:val="D53237"/>
          <w:sz w:val="44"/>
        </w:rPr>
        <w:t xml:space="preserve">Information Technology (IT) </w:t>
      </w:r>
    </w:p>
    <w:p w14:paraId="776648AD" w14:textId="77777777" w:rsidR="00B12AA0" w:rsidRDefault="00536C28">
      <w:pPr>
        <w:spacing w:after="276"/>
        <w:ind w:left="-5" w:right="0"/>
      </w:pPr>
      <w:r>
        <w:t>IT allows business, industry and universities to develop innovative solutions every day to fulfil the world’s business and social needs.  IT professionals specialise in using computer and telecommunications technology to store, transmit and translate various types of information including audio, visual, textual and numerical.  With the recent explosion in Applications Development, the functionality of mobile phones and computers is improving all the time.</w:t>
      </w:r>
    </w:p>
    <w:p w14:paraId="29FEF9DA" w14:textId="77777777" w:rsidR="00B12AA0" w:rsidRDefault="00536C28">
      <w:pPr>
        <w:spacing w:after="0" w:line="250" w:lineRule="auto"/>
        <w:ind w:left="0" w:right="371" w:firstLine="0"/>
        <w:jc w:val="both"/>
      </w:pPr>
      <w:r>
        <w:t>Could you imagine a world without Facebook, Twitter or YouTube? What about doing your online banking or checking the weather on your phone?</w:t>
      </w:r>
    </w:p>
    <w:p w14:paraId="35C3F457" w14:textId="77777777" w:rsidR="00B12AA0" w:rsidRDefault="00536C28">
      <w:pPr>
        <w:pStyle w:val="Heading1"/>
      </w:pPr>
      <w:r>
        <w:t>Insight Into IT</w:t>
      </w:r>
    </w:p>
    <w:p w14:paraId="398186C5" w14:textId="77777777" w:rsidR="00B12AA0" w:rsidRDefault="00536C28">
      <w:pPr>
        <w:spacing w:after="276"/>
        <w:ind w:left="-5" w:right="88"/>
      </w:pPr>
      <w:r>
        <w:t>Over the course of four days, this programme will allow students to explore the various exciting careers that are available within the Information Technology sector. The programme will allow you / your students to make an informed decision on their career path, which is so important in today’s competitive world.</w:t>
      </w:r>
    </w:p>
    <w:p w14:paraId="391C1340" w14:textId="77777777" w:rsidR="00B12AA0" w:rsidRDefault="00536C28">
      <w:pPr>
        <w:ind w:left="-5" w:right="0"/>
      </w:pPr>
      <w:r>
        <w:t xml:space="preserve">Two of the four days will be spent in </w:t>
      </w:r>
    </w:p>
    <w:tbl>
      <w:tblPr>
        <w:tblStyle w:val="TableGrid"/>
        <w:tblpPr w:vertAnchor="text" w:horzAnchor="margin" w:tblpY="4535"/>
        <w:tblOverlap w:val="never"/>
        <w:tblW w:w="7228" w:type="dxa"/>
        <w:tblInd w:w="0" w:type="dxa"/>
        <w:tblCellMar>
          <w:left w:w="2820" w:type="dxa"/>
          <w:right w:w="2792" w:type="dxa"/>
        </w:tblCellMar>
        <w:tblLook w:val="04A0" w:firstRow="1" w:lastRow="0" w:firstColumn="1" w:lastColumn="0" w:noHBand="0" w:noVBand="1"/>
      </w:tblPr>
      <w:tblGrid>
        <w:gridCol w:w="7428"/>
      </w:tblGrid>
      <w:tr w:rsidR="00B12AA0" w14:paraId="04CD1F01" w14:textId="77777777">
        <w:trPr>
          <w:trHeight w:val="240"/>
        </w:trPr>
        <w:tc>
          <w:tcPr>
            <w:tcW w:w="1616" w:type="dxa"/>
            <w:tcBorders>
              <w:top w:val="nil"/>
              <w:left w:val="nil"/>
              <w:bottom w:val="nil"/>
              <w:right w:val="nil"/>
            </w:tcBorders>
          </w:tcPr>
          <w:p w14:paraId="051B565F" w14:textId="77777777" w:rsidR="00B12AA0" w:rsidRDefault="00536C28">
            <w:pPr>
              <w:spacing w:after="0" w:line="259" w:lineRule="auto"/>
              <w:ind w:left="0" w:right="0" w:firstLine="0"/>
              <w:jc w:val="both"/>
            </w:pPr>
            <w:r>
              <w:rPr>
                <w:color w:val="A9A4A0"/>
              </w:rPr>
              <w:t>www.sentinus.co.uk</w:t>
            </w:r>
          </w:p>
        </w:tc>
      </w:tr>
    </w:tbl>
    <w:p w14:paraId="4C2B2E72" w14:textId="77777777" w:rsidR="00B12AA0" w:rsidRDefault="00536C28">
      <w:pPr>
        <w:ind w:left="-5" w:right="78"/>
      </w:pPr>
      <w:r>
        <w:t>Queens University Belfast and Ulster University Jordanstown, giving the students a taste of what to expect from the various courses available. The other two days will be spent on observational placement in a local IT company in the field of the student’s choice. This will give the students a chance to meet role models and discuss various career options.</w:t>
      </w:r>
    </w:p>
    <w:p w14:paraId="2FA1B763" w14:textId="77777777" w:rsidR="00B12AA0" w:rsidRDefault="00536C28">
      <w:pPr>
        <w:pStyle w:val="Heading2"/>
      </w:pPr>
      <w:r>
        <w:lastRenderedPageBreak/>
        <w:t>Benefits of Participation</w:t>
      </w:r>
    </w:p>
    <w:p w14:paraId="6A0520FC" w14:textId="77777777" w:rsidR="00B12AA0" w:rsidRDefault="00536C28">
      <w:pPr>
        <w:spacing w:after="356"/>
        <w:ind w:left="-5" w:right="0"/>
      </w:pPr>
      <w:r>
        <w:t xml:space="preserve">By participating in Insight </w:t>
      </w:r>
      <w:proofErr w:type="gramStart"/>
      <w:r>
        <w:t>Into</w:t>
      </w:r>
      <w:proofErr w:type="gramEnd"/>
      <w:r>
        <w:t xml:space="preserve"> IT students will:</w:t>
      </w:r>
    </w:p>
    <w:p w14:paraId="61CF6373" w14:textId="77777777" w:rsidR="00B12AA0" w:rsidRDefault="00536C28" w:rsidP="00536C28">
      <w:pPr>
        <w:spacing w:line="322" w:lineRule="auto"/>
        <w:ind w:left="109" w:right="0" w:firstLine="0"/>
      </w:pPr>
      <w:r>
        <w:t>Gain first-hand experience in a relevant     field.</w:t>
      </w:r>
    </w:p>
    <w:p w14:paraId="6C270EF0" w14:textId="77777777" w:rsidR="00B12AA0" w:rsidRDefault="00536C28" w:rsidP="00536C28">
      <w:pPr>
        <w:spacing w:after="74"/>
        <w:ind w:left="109" w:right="0" w:firstLine="0"/>
      </w:pPr>
      <w:r>
        <w:t>Find out what you really want to do.</w:t>
      </w:r>
    </w:p>
    <w:p w14:paraId="3174F710" w14:textId="77777777" w:rsidR="00B12AA0" w:rsidRDefault="00536C28" w:rsidP="00536C28">
      <w:pPr>
        <w:spacing w:after="74"/>
        <w:ind w:left="109" w:right="0" w:firstLine="0"/>
      </w:pPr>
      <w:r>
        <w:t xml:space="preserve">See the facilities that are available at    </w:t>
      </w:r>
    </w:p>
    <w:p w14:paraId="6F36ED9D" w14:textId="77777777" w:rsidR="00B12AA0" w:rsidRDefault="00536C28">
      <w:pPr>
        <w:spacing w:line="322" w:lineRule="auto"/>
        <w:ind w:left="-5" w:right="223"/>
      </w:pPr>
      <w:r>
        <w:t xml:space="preserve">   Queen’s University Belfast and     Ulster University, Jordanstown.</w:t>
      </w:r>
    </w:p>
    <w:p w14:paraId="294680D8" w14:textId="173F61D8" w:rsidR="00B12AA0" w:rsidRDefault="00536C28" w:rsidP="00536C28">
      <w:pPr>
        <w:spacing w:line="322" w:lineRule="auto"/>
        <w:ind w:left="109" w:right="0" w:firstLine="0"/>
      </w:pPr>
      <w:r>
        <w:t>Get more information about the Course</w:t>
      </w:r>
      <w:r w:rsidR="00C64907">
        <w:t xml:space="preserve"> </w:t>
      </w:r>
      <w:r>
        <w:t>Entry Requirements.</w:t>
      </w:r>
    </w:p>
    <w:p w14:paraId="10C9AC06" w14:textId="305E7394" w:rsidR="00B12AA0" w:rsidRDefault="00536C28" w:rsidP="00536C28">
      <w:pPr>
        <w:spacing w:line="322" w:lineRule="auto"/>
        <w:ind w:left="109" w:right="0" w:firstLine="0"/>
      </w:pPr>
      <w:r>
        <w:t>Two days’ worth of advice from IT    professionals.</w:t>
      </w:r>
    </w:p>
    <w:p w14:paraId="23D91595" w14:textId="77777777" w:rsidR="00B12AA0" w:rsidRDefault="00536C28">
      <w:pPr>
        <w:pStyle w:val="Heading3"/>
      </w:pPr>
      <w:r>
        <w:rPr>
          <w:noProof/>
          <w:color w:val="000000"/>
        </w:rPr>
        <mc:AlternateContent>
          <mc:Choice Requires="wpg">
            <w:drawing>
              <wp:anchor distT="0" distB="0" distL="114300" distR="114300" simplePos="0" relativeHeight="251661312" behindDoc="0" locked="0" layoutInCell="1" allowOverlap="1" wp14:anchorId="0080A70D" wp14:editId="62953F97">
                <wp:simplePos x="0" y="0"/>
                <wp:positionH relativeFrom="page">
                  <wp:posOffset>1886920</wp:posOffset>
                </wp:positionH>
                <wp:positionV relativeFrom="page">
                  <wp:posOffset>179478</wp:posOffset>
                </wp:positionV>
                <wp:extent cx="3657075" cy="1388778"/>
                <wp:effectExtent l="0" t="0" r="0" b="0"/>
                <wp:wrapTopAndBottom/>
                <wp:docPr id="8310" name="Group 8310"/>
                <wp:cNvGraphicFramePr/>
                <a:graphic xmlns:a="http://schemas.openxmlformats.org/drawingml/2006/main">
                  <a:graphicData uri="http://schemas.microsoft.com/office/word/2010/wordprocessingGroup">
                    <wpg:wgp>
                      <wpg:cNvGrpSpPr/>
                      <wpg:grpSpPr>
                        <a:xfrm>
                          <a:off x="0" y="0"/>
                          <a:ext cx="3657075" cy="1388778"/>
                          <a:chOff x="0" y="0"/>
                          <a:chExt cx="3657075" cy="1388778"/>
                        </a:xfrm>
                      </wpg:grpSpPr>
                      <wps:wsp>
                        <wps:cNvPr id="1847" name="Shape 1847"/>
                        <wps:cNvSpPr/>
                        <wps:spPr>
                          <a:xfrm>
                            <a:off x="2033971" y="0"/>
                            <a:ext cx="1125068" cy="990130"/>
                          </a:xfrm>
                          <a:custGeom>
                            <a:avLst/>
                            <a:gdLst/>
                            <a:ahLst/>
                            <a:cxnLst/>
                            <a:rect l="0" t="0" r="0" b="0"/>
                            <a:pathLst>
                              <a:path w="1125068" h="990130">
                                <a:moveTo>
                                  <a:pt x="843801" y="0"/>
                                </a:moveTo>
                                <a:lnTo>
                                  <a:pt x="281267" y="0"/>
                                </a:lnTo>
                                <a:lnTo>
                                  <a:pt x="0" y="495071"/>
                                </a:lnTo>
                                <a:lnTo>
                                  <a:pt x="281267" y="990130"/>
                                </a:lnTo>
                                <a:lnTo>
                                  <a:pt x="843801" y="990130"/>
                                </a:lnTo>
                                <a:lnTo>
                                  <a:pt x="1125068" y="495071"/>
                                </a:lnTo>
                                <a:lnTo>
                                  <a:pt x="843801" y="0"/>
                                </a:lnTo>
                                <a:close/>
                              </a:path>
                            </a:pathLst>
                          </a:custGeom>
                          <a:ln w="13373" cap="flat">
                            <a:miter lim="100000"/>
                          </a:ln>
                        </wps:spPr>
                        <wps:style>
                          <a:lnRef idx="1">
                            <a:srgbClr val="A9A4A0"/>
                          </a:lnRef>
                          <a:fillRef idx="0">
                            <a:srgbClr val="000000">
                              <a:alpha val="0"/>
                            </a:srgbClr>
                          </a:fillRef>
                          <a:effectRef idx="0">
                            <a:scrgbClr r="0" g="0" b="0"/>
                          </a:effectRef>
                          <a:fontRef idx="none"/>
                        </wps:style>
                        <wps:bodyPr/>
                      </wps:wsp>
                      <wps:wsp>
                        <wps:cNvPr id="1848" name="Shape 1848"/>
                        <wps:cNvSpPr/>
                        <wps:spPr>
                          <a:xfrm>
                            <a:off x="2770390" y="477901"/>
                            <a:ext cx="652208" cy="574040"/>
                          </a:xfrm>
                          <a:custGeom>
                            <a:avLst/>
                            <a:gdLst/>
                            <a:ahLst/>
                            <a:cxnLst/>
                            <a:rect l="0" t="0" r="0" b="0"/>
                            <a:pathLst>
                              <a:path w="652208" h="574040">
                                <a:moveTo>
                                  <a:pt x="489153" y="0"/>
                                </a:moveTo>
                                <a:lnTo>
                                  <a:pt x="163055" y="0"/>
                                </a:lnTo>
                                <a:lnTo>
                                  <a:pt x="0" y="287020"/>
                                </a:lnTo>
                                <a:lnTo>
                                  <a:pt x="163055" y="574040"/>
                                </a:lnTo>
                                <a:lnTo>
                                  <a:pt x="489153" y="574040"/>
                                </a:lnTo>
                                <a:lnTo>
                                  <a:pt x="652208" y="287020"/>
                                </a:lnTo>
                                <a:lnTo>
                                  <a:pt x="489153" y="0"/>
                                </a:lnTo>
                                <a:close/>
                              </a:path>
                            </a:pathLst>
                          </a:custGeom>
                          <a:ln w="13373" cap="flat">
                            <a:miter lim="100000"/>
                          </a:ln>
                        </wps:spPr>
                        <wps:style>
                          <a:lnRef idx="1">
                            <a:srgbClr val="A9A4A0"/>
                          </a:lnRef>
                          <a:fillRef idx="0">
                            <a:srgbClr val="000000">
                              <a:alpha val="0"/>
                            </a:srgbClr>
                          </a:fillRef>
                          <a:effectRef idx="0">
                            <a:scrgbClr r="0" g="0" b="0"/>
                          </a:effectRef>
                          <a:fontRef idx="none"/>
                        </wps:style>
                        <wps:bodyPr/>
                      </wps:wsp>
                      <wps:wsp>
                        <wps:cNvPr id="1849" name="Shape 1849"/>
                        <wps:cNvSpPr/>
                        <wps:spPr>
                          <a:xfrm>
                            <a:off x="986916" y="287919"/>
                            <a:ext cx="652208" cy="574040"/>
                          </a:xfrm>
                          <a:custGeom>
                            <a:avLst/>
                            <a:gdLst/>
                            <a:ahLst/>
                            <a:cxnLst/>
                            <a:rect l="0" t="0" r="0" b="0"/>
                            <a:pathLst>
                              <a:path w="652208" h="574040">
                                <a:moveTo>
                                  <a:pt x="489153" y="0"/>
                                </a:moveTo>
                                <a:lnTo>
                                  <a:pt x="163055" y="0"/>
                                </a:lnTo>
                                <a:lnTo>
                                  <a:pt x="0" y="287020"/>
                                </a:lnTo>
                                <a:lnTo>
                                  <a:pt x="163055" y="574040"/>
                                </a:lnTo>
                                <a:lnTo>
                                  <a:pt x="489153" y="574040"/>
                                </a:lnTo>
                                <a:lnTo>
                                  <a:pt x="652208" y="287020"/>
                                </a:lnTo>
                                <a:lnTo>
                                  <a:pt x="489153" y="0"/>
                                </a:lnTo>
                                <a:close/>
                              </a:path>
                            </a:pathLst>
                          </a:custGeom>
                          <a:ln w="13373" cap="flat">
                            <a:miter lim="100000"/>
                          </a:ln>
                        </wps:spPr>
                        <wps:style>
                          <a:lnRef idx="1">
                            <a:srgbClr val="A9A4A0"/>
                          </a:lnRef>
                          <a:fillRef idx="0">
                            <a:srgbClr val="000000">
                              <a:alpha val="0"/>
                            </a:srgbClr>
                          </a:fillRef>
                          <a:effectRef idx="0">
                            <a:scrgbClr r="0" g="0" b="0"/>
                          </a:effectRef>
                          <a:fontRef idx="none"/>
                        </wps:style>
                        <wps:bodyPr/>
                      </wps:wsp>
                      <wps:wsp>
                        <wps:cNvPr id="1850" name="Shape 1850"/>
                        <wps:cNvSpPr/>
                        <wps:spPr>
                          <a:xfrm>
                            <a:off x="297106" y="959376"/>
                            <a:ext cx="23787" cy="23787"/>
                          </a:xfrm>
                          <a:custGeom>
                            <a:avLst/>
                            <a:gdLst/>
                            <a:ahLst/>
                            <a:cxnLst/>
                            <a:rect l="0" t="0" r="0" b="0"/>
                            <a:pathLst>
                              <a:path w="23787" h="23787">
                                <a:moveTo>
                                  <a:pt x="11900" y="0"/>
                                </a:moveTo>
                                <a:cubicBezTo>
                                  <a:pt x="18466" y="0"/>
                                  <a:pt x="23787" y="5334"/>
                                  <a:pt x="23787" y="11900"/>
                                </a:cubicBezTo>
                                <a:cubicBezTo>
                                  <a:pt x="23787" y="18466"/>
                                  <a:pt x="18466" y="23787"/>
                                  <a:pt x="11900" y="23787"/>
                                </a:cubicBezTo>
                                <a:cubicBezTo>
                                  <a:pt x="5334" y="23787"/>
                                  <a:pt x="0" y="18466"/>
                                  <a:pt x="0" y="11900"/>
                                </a:cubicBezTo>
                                <a:cubicBezTo>
                                  <a:pt x="0" y="5334"/>
                                  <a:pt x="5334" y="0"/>
                                  <a:pt x="11900" y="0"/>
                                </a:cubicBezTo>
                                <a:close/>
                              </a:path>
                            </a:pathLst>
                          </a:custGeom>
                          <a:ln w="0" cap="flat">
                            <a:miter lim="127000"/>
                          </a:ln>
                        </wps:spPr>
                        <wps:style>
                          <a:lnRef idx="0">
                            <a:srgbClr val="000000">
                              <a:alpha val="0"/>
                            </a:srgbClr>
                          </a:lnRef>
                          <a:fillRef idx="1">
                            <a:srgbClr val="A9A4A0"/>
                          </a:fillRef>
                          <a:effectRef idx="0">
                            <a:scrgbClr r="0" g="0" b="0"/>
                          </a:effectRef>
                          <a:fontRef idx="none"/>
                        </wps:style>
                        <wps:bodyPr/>
                      </wps:wsp>
                      <wps:wsp>
                        <wps:cNvPr id="1851" name="Shape 1851"/>
                        <wps:cNvSpPr/>
                        <wps:spPr>
                          <a:xfrm>
                            <a:off x="209817" y="961976"/>
                            <a:ext cx="37157" cy="48699"/>
                          </a:xfrm>
                          <a:custGeom>
                            <a:avLst/>
                            <a:gdLst/>
                            <a:ahLst/>
                            <a:cxnLst/>
                            <a:rect l="0" t="0" r="0" b="0"/>
                            <a:pathLst>
                              <a:path w="37157" h="48699">
                                <a:moveTo>
                                  <a:pt x="37157" y="0"/>
                                </a:moveTo>
                                <a:lnTo>
                                  <a:pt x="37157" y="9106"/>
                                </a:lnTo>
                                <a:lnTo>
                                  <a:pt x="28299" y="13789"/>
                                </a:lnTo>
                                <a:cubicBezTo>
                                  <a:pt x="21314" y="18272"/>
                                  <a:pt x="15954" y="22768"/>
                                  <a:pt x="12792" y="26819"/>
                                </a:cubicBezTo>
                                <a:cubicBezTo>
                                  <a:pt x="10658" y="29537"/>
                                  <a:pt x="9592" y="32013"/>
                                  <a:pt x="9973" y="33410"/>
                                </a:cubicBezTo>
                                <a:cubicBezTo>
                                  <a:pt x="10316" y="34668"/>
                                  <a:pt x="12411" y="36636"/>
                                  <a:pt x="17288" y="38287"/>
                                </a:cubicBezTo>
                                <a:lnTo>
                                  <a:pt x="37157" y="40790"/>
                                </a:lnTo>
                                <a:lnTo>
                                  <a:pt x="37157" y="48699"/>
                                </a:lnTo>
                                <a:lnTo>
                                  <a:pt x="14737" y="45796"/>
                                </a:lnTo>
                                <a:cubicBezTo>
                                  <a:pt x="7925" y="43482"/>
                                  <a:pt x="3534" y="40027"/>
                                  <a:pt x="2315" y="35468"/>
                                </a:cubicBezTo>
                                <a:cubicBezTo>
                                  <a:pt x="0" y="26838"/>
                                  <a:pt x="9444" y="15987"/>
                                  <a:pt x="26403" y="5625"/>
                                </a:cubicBezTo>
                                <a:lnTo>
                                  <a:pt x="37157" y="0"/>
                                </a:lnTo>
                                <a:close/>
                              </a:path>
                            </a:pathLst>
                          </a:custGeom>
                          <a:ln w="0" cap="flat">
                            <a:miter lim="127000"/>
                          </a:ln>
                        </wps:spPr>
                        <wps:style>
                          <a:lnRef idx="0">
                            <a:srgbClr val="000000">
                              <a:alpha val="0"/>
                            </a:srgbClr>
                          </a:lnRef>
                          <a:fillRef idx="1">
                            <a:srgbClr val="A9A4A0"/>
                          </a:fillRef>
                          <a:effectRef idx="0">
                            <a:scrgbClr r="0" g="0" b="0"/>
                          </a:effectRef>
                          <a:fontRef idx="none"/>
                        </wps:style>
                        <wps:bodyPr/>
                      </wps:wsp>
                      <wps:wsp>
                        <wps:cNvPr id="1852" name="Shape 1852"/>
                        <wps:cNvSpPr/>
                        <wps:spPr>
                          <a:xfrm>
                            <a:off x="228934" y="890014"/>
                            <a:ext cx="18040" cy="53033"/>
                          </a:xfrm>
                          <a:custGeom>
                            <a:avLst/>
                            <a:gdLst/>
                            <a:ahLst/>
                            <a:cxnLst/>
                            <a:rect l="0" t="0" r="0" b="0"/>
                            <a:pathLst>
                              <a:path w="18040" h="53033">
                                <a:moveTo>
                                  <a:pt x="11887" y="0"/>
                                </a:moveTo>
                                <a:lnTo>
                                  <a:pt x="18040" y="4016"/>
                                </a:lnTo>
                                <a:lnTo>
                                  <a:pt x="18040" y="19893"/>
                                </a:lnTo>
                                <a:lnTo>
                                  <a:pt x="13881" y="23609"/>
                                </a:lnTo>
                                <a:lnTo>
                                  <a:pt x="18040" y="35110"/>
                                </a:lnTo>
                                <a:lnTo>
                                  <a:pt x="18040" y="53033"/>
                                </a:lnTo>
                                <a:lnTo>
                                  <a:pt x="11663" y="42256"/>
                                </a:lnTo>
                                <a:cubicBezTo>
                                  <a:pt x="8115" y="34544"/>
                                  <a:pt x="6071" y="27673"/>
                                  <a:pt x="5753" y="22073"/>
                                </a:cubicBezTo>
                                <a:cubicBezTo>
                                  <a:pt x="2311" y="19990"/>
                                  <a:pt x="0" y="16218"/>
                                  <a:pt x="0" y="11887"/>
                                </a:cubicBezTo>
                                <a:cubicBezTo>
                                  <a:pt x="0" y="5321"/>
                                  <a:pt x="5321" y="0"/>
                                  <a:pt x="11887" y="0"/>
                                </a:cubicBezTo>
                                <a:close/>
                              </a:path>
                            </a:pathLst>
                          </a:custGeom>
                          <a:ln w="0" cap="flat">
                            <a:miter lim="127000"/>
                          </a:ln>
                        </wps:spPr>
                        <wps:style>
                          <a:lnRef idx="0">
                            <a:srgbClr val="000000">
                              <a:alpha val="0"/>
                            </a:srgbClr>
                          </a:lnRef>
                          <a:fillRef idx="1">
                            <a:srgbClr val="A9A4A0"/>
                          </a:fillRef>
                          <a:effectRef idx="0">
                            <a:scrgbClr r="0" g="0" b="0"/>
                          </a:effectRef>
                          <a:fontRef idx="none"/>
                        </wps:style>
                        <wps:bodyPr/>
                      </wps:wsp>
                      <wps:wsp>
                        <wps:cNvPr id="1853" name="Shape 1853"/>
                        <wps:cNvSpPr/>
                        <wps:spPr>
                          <a:xfrm>
                            <a:off x="272927" y="1052858"/>
                            <a:ext cx="1003" cy="6058"/>
                          </a:xfrm>
                          <a:custGeom>
                            <a:avLst/>
                            <a:gdLst/>
                            <a:ahLst/>
                            <a:cxnLst/>
                            <a:rect l="0" t="0" r="0" b="0"/>
                            <a:pathLst>
                              <a:path w="1003" h="6058">
                                <a:moveTo>
                                  <a:pt x="1003" y="0"/>
                                </a:moveTo>
                                <a:lnTo>
                                  <a:pt x="1003" y="6058"/>
                                </a:lnTo>
                                <a:lnTo>
                                  <a:pt x="0" y="3640"/>
                                </a:lnTo>
                                <a:lnTo>
                                  <a:pt x="1003" y="0"/>
                                </a:lnTo>
                                <a:close/>
                              </a:path>
                            </a:pathLst>
                          </a:custGeom>
                          <a:ln w="0" cap="flat">
                            <a:miter lim="127000"/>
                          </a:ln>
                        </wps:spPr>
                        <wps:style>
                          <a:lnRef idx="0">
                            <a:srgbClr val="000000">
                              <a:alpha val="0"/>
                            </a:srgbClr>
                          </a:lnRef>
                          <a:fillRef idx="1">
                            <a:srgbClr val="A9A4A0"/>
                          </a:fillRef>
                          <a:effectRef idx="0">
                            <a:scrgbClr r="0" g="0" b="0"/>
                          </a:effectRef>
                          <a:fontRef idx="none"/>
                        </wps:style>
                        <wps:bodyPr/>
                      </wps:wsp>
                      <wps:wsp>
                        <wps:cNvPr id="1854" name="Shape 1854"/>
                        <wps:cNvSpPr/>
                        <wps:spPr>
                          <a:xfrm>
                            <a:off x="246974" y="983010"/>
                            <a:ext cx="26956" cy="64378"/>
                          </a:xfrm>
                          <a:custGeom>
                            <a:avLst/>
                            <a:gdLst/>
                            <a:ahLst/>
                            <a:cxnLst/>
                            <a:rect l="0" t="0" r="0" b="0"/>
                            <a:pathLst>
                              <a:path w="26956" h="64378">
                                <a:moveTo>
                                  <a:pt x="26956" y="0"/>
                                </a:moveTo>
                                <a:lnTo>
                                  <a:pt x="26956" y="64378"/>
                                </a:lnTo>
                                <a:lnTo>
                                  <a:pt x="23806" y="50215"/>
                                </a:lnTo>
                                <a:cubicBezTo>
                                  <a:pt x="23117" y="43428"/>
                                  <a:pt x="23019" y="35675"/>
                                  <a:pt x="23527" y="27223"/>
                                </a:cubicBezTo>
                                <a:cubicBezTo>
                                  <a:pt x="16783" y="27909"/>
                                  <a:pt x="10408" y="28252"/>
                                  <a:pt x="4528" y="28252"/>
                                </a:cubicBezTo>
                                <a:lnTo>
                                  <a:pt x="0" y="27666"/>
                                </a:lnTo>
                                <a:lnTo>
                                  <a:pt x="0" y="19757"/>
                                </a:lnTo>
                                <a:lnTo>
                                  <a:pt x="4528" y="20327"/>
                                </a:lnTo>
                                <a:cubicBezTo>
                                  <a:pt x="10636" y="20327"/>
                                  <a:pt x="17240" y="19933"/>
                                  <a:pt x="24174" y="19171"/>
                                </a:cubicBezTo>
                                <a:lnTo>
                                  <a:pt x="26956" y="0"/>
                                </a:lnTo>
                                <a:close/>
                              </a:path>
                            </a:pathLst>
                          </a:custGeom>
                          <a:ln w="0" cap="flat">
                            <a:miter lim="127000"/>
                          </a:ln>
                        </wps:spPr>
                        <wps:style>
                          <a:lnRef idx="0">
                            <a:srgbClr val="000000">
                              <a:alpha val="0"/>
                            </a:srgbClr>
                          </a:lnRef>
                          <a:fillRef idx="1">
                            <a:srgbClr val="A9A4A0"/>
                          </a:fillRef>
                          <a:effectRef idx="0">
                            <a:scrgbClr r="0" g="0" b="0"/>
                          </a:effectRef>
                          <a:fontRef idx="none"/>
                        </wps:style>
                        <wps:bodyPr/>
                      </wps:wsp>
                      <wps:wsp>
                        <wps:cNvPr id="1855" name="Shape 1855"/>
                        <wps:cNvSpPr/>
                        <wps:spPr>
                          <a:xfrm>
                            <a:off x="246974" y="925124"/>
                            <a:ext cx="26956" cy="55414"/>
                          </a:xfrm>
                          <a:custGeom>
                            <a:avLst/>
                            <a:gdLst/>
                            <a:ahLst/>
                            <a:cxnLst/>
                            <a:rect l="0" t="0" r="0" b="0"/>
                            <a:pathLst>
                              <a:path w="26956" h="55414">
                                <a:moveTo>
                                  <a:pt x="0" y="0"/>
                                </a:moveTo>
                                <a:lnTo>
                                  <a:pt x="3029" y="8375"/>
                                </a:lnTo>
                                <a:cubicBezTo>
                                  <a:pt x="6471" y="14992"/>
                                  <a:pt x="10839" y="22002"/>
                                  <a:pt x="15983" y="29165"/>
                                </a:cubicBezTo>
                                <a:lnTo>
                                  <a:pt x="26956" y="25158"/>
                                </a:lnTo>
                                <a:lnTo>
                                  <a:pt x="26956" y="33464"/>
                                </a:lnTo>
                                <a:lnTo>
                                  <a:pt x="20872" y="35731"/>
                                </a:lnTo>
                                <a:lnTo>
                                  <a:pt x="26956" y="43193"/>
                                </a:lnTo>
                                <a:lnTo>
                                  <a:pt x="26956" y="55414"/>
                                </a:lnTo>
                                <a:lnTo>
                                  <a:pt x="13341" y="38906"/>
                                </a:lnTo>
                                <a:lnTo>
                                  <a:pt x="0" y="45958"/>
                                </a:lnTo>
                                <a:lnTo>
                                  <a:pt x="0" y="36852"/>
                                </a:lnTo>
                                <a:lnTo>
                                  <a:pt x="8553" y="32378"/>
                                </a:lnTo>
                                <a:lnTo>
                                  <a:pt x="0" y="17923"/>
                                </a:lnTo>
                                <a:lnTo>
                                  <a:pt x="0" y="0"/>
                                </a:lnTo>
                                <a:close/>
                              </a:path>
                            </a:pathLst>
                          </a:custGeom>
                          <a:ln w="0" cap="flat">
                            <a:miter lim="127000"/>
                          </a:ln>
                        </wps:spPr>
                        <wps:style>
                          <a:lnRef idx="0">
                            <a:srgbClr val="000000">
                              <a:alpha val="0"/>
                            </a:srgbClr>
                          </a:lnRef>
                          <a:fillRef idx="1">
                            <a:srgbClr val="A9A4A0"/>
                          </a:fillRef>
                          <a:effectRef idx="0">
                            <a:scrgbClr r="0" g="0" b="0"/>
                          </a:effectRef>
                          <a:fontRef idx="none"/>
                        </wps:style>
                        <wps:bodyPr/>
                      </wps:wsp>
                      <wps:wsp>
                        <wps:cNvPr id="1856" name="Shape 1856"/>
                        <wps:cNvSpPr/>
                        <wps:spPr>
                          <a:xfrm>
                            <a:off x="246974" y="894030"/>
                            <a:ext cx="26956" cy="20686"/>
                          </a:xfrm>
                          <a:custGeom>
                            <a:avLst/>
                            <a:gdLst/>
                            <a:ahLst/>
                            <a:cxnLst/>
                            <a:rect l="0" t="0" r="0" b="0"/>
                            <a:pathLst>
                              <a:path w="26956" h="20686">
                                <a:moveTo>
                                  <a:pt x="0" y="0"/>
                                </a:moveTo>
                                <a:lnTo>
                                  <a:pt x="4744" y="3096"/>
                                </a:lnTo>
                                <a:cubicBezTo>
                                  <a:pt x="10185" y="3737"/>
                                  <a:pt x="16685" y="5842"/>
                                  <a:pt x="23895" y="9235"/>
                                </a:cubicBezTo>
                                <a:lnTo>
                                  <a:pt x="26956" y="11047"/>
                                </a:lnTo>
                                <a:lnTo>
                                  <a:pt x="26956" y="20686"/>
                                </a:lnTo>
                                <a:lnTo>
                                  <a:pt x="5264" y="11173"/>
                                </a:lnTo>
                                <a:lnTo>
                                  <a:pt x="0" y="15877"/>
                                </a:lnTo>
                                <a:lnTo>
                                  <a:pt x="0" y="0"/>
                                </a:lnTo>
                                <a:close/>
                              </a:path>
                            </a:pathLst>
                          </a:custGeom>
                          <a:ln w="0" cap="flat">
                            <a:miter lim="127000"/>
                          </a:ln>
                        </wps:spPr>
                        <wps:style>
                          <a:lnRef idx="0">
                            <a:srgbClr val="000000">
                              <a:alpha val="0"/>
                            </a:srgbClr>
                          </a:lnRef>
                          <a:fillRef idx="1">
                            <a:srgbClr val="A9A4A0"/>
                          </a:fillRef>
                          <a:effectRef idx="0">
                            <a:scrgbClr r="0" g="0" b="0"/>
                          </a:effectRef>
                          <a:fontRef idx="none"/>
                        </wps:style>
                        <wps:bodyPr/>
                      </wps:wsp>
                      <wps:wsp>
                        <wps:cNvPr id="1857" name="Shape 1857"/>
                        <wps:cNvSpPr/>
                        <wps:spPr>
                          <a:xfrm>
                            <a:off x="273930" y="939660"/>
                            <a:ext cx="11557" cy="128726"/>
                          </a:xfrm>
                          <a:custGeom>
                            <a:avLst/>
                            <a:gdLst/>
                            <a:ahLst/>
                            <a:cxnLst/>
                            <a:rect l="0" t="0" r="0" b="0"/>
                            <a:pathLst>
                              <a:path w="11557" h="128726">
                                <a:moveTo>
                                  <a:pt x="11557" y="0"/>
                                </a:moveTo>
                                <a:lnTo>
                                  <a:pt x="11557" y="27446"/>
                                </a:lnTo>
                                <a:lnTo>
                                  <a:pt x="8852" y="38873"/>
                                </a:lnTo>
                                <a:lnTo>
                                  <a:pt x="11557" y="41701"/>
                                </a:lnTo>
                                <a:lnTo>
                                  <a:pt x="11557" y="53174"/>
                                </a:lnTo>
                                <a:lnTo>
                                  <a:pt x="7061" y="48563"/>
                                </a:lnTo>
                                <a:cubicBezTo>
                                  <a:pt x="6325" y="52970"/>
                                  <a:pt x="5728" y="57301"/>
                                  <a:pt x="5271" y="61492"/>
                                </a:cubicBezTo>
                                <a:lnTo>
                                  <a:pt x="11557" y="60419"/>
                                </a:lnTo>
                                <a:lnTo>
                                  <a:pt x="11557" y="68377"/>
                                </a:lnTo>
                                <a:lnTo>
                                  <a:pt x="4559" y="69620"/>
                                </a:lnTo>
                                <a:cubicBezTo>
                                  <a:pt x="4115" y="76199"/>
                                  <a:pt x="4051" y="82409"/>
                                  <a:pt x="4382" y="88149"/>
                                </a:cubicBezTo>
                                <a:cubicBezTo>
                                  <a:pt x="4763" y="95045"/>
                                  <a:pt x="5740" y="100976"/>
                                  <a:pt x="7214" y="105536"/>
                                </a:cubicBezTo>
                                <a:cubicBezTo>
                                  <a:pt x="8369" y="105155"/>
                                  <a:pt x="9601" y="104951"/>
                                  <a:pt x="10897" y="104951"/>
                                </a:cubicBezTo>
                                <a:lnTo>
                                  <a:pt x="11557" y="105320"/>
                                </a:lnTo>
                                <a:lnTo>
                                  <a:pt x="11557" y="128490"/>
                                </a:lnTo>
                                <a:lnTo>
                                  <a:pt x="10897" y="128726"/>
                                </a:lnTo>
                                <a:cubicBezTo>
                                  <a:pt x="7614" y="128726"/>
                                  <a:pt x="4639" y="127395"/>
                                  <a:pt x="2485" y="125244"/>
                                </a:cubicBezTo>
                                <a:lnTo>
                                  <a:pt x="0" y="119256"/>
                                </a:lnTo>
                                <a:lnTo>
                                  <a:pt x="0" y="113198"/>
                                </a:lnTo>
                                <a:lnTo>
                                  <a:pt x="673" y="110755"/>
                                </a:lnTo>
                                <a:lnTo>
                                  <a:pt x="0" y="107728"/>
                                </a:lnTo>
                                <a:lnTo>
                                  <a:pt x="0" y="43349"/>
                                </a:lnTo>
                                <a:lnTo>
                                  <a:pt x="305" y="41248"/>
                                </a:lnTo>
                                <a:lnTo>
                                  <a:pt x="0" y="40879"/>
                                </a:lnTo>
                                <a:lnTo>
                                  <a:pt x="0" y="28657"/>
                                </a:lnTo>
                                <a:lnTo>
                                  <a:pt x="2324" y="31507"/>
                                </a:lnTo>
                                <a:cubicBezTo>
                                  <a:pt x="3175" y="27748"/>
                                  <a:pt x="4115" y="23925"/>
                                  <a:pt x="5143" y="20077"/>
                                </a:cubicBezTo>
                                <a:cubicBezTo>
                                  <a:pt x="5448" y="18922"/>
                                  <a:pt x="5766" y="17791"/>
                                  <a:pt x="6083" y="16661"/>
                                </a:cubicBezTo>
                                <a:lnTo>
                                  <a:pt x="0" y="18928"/>
                                </a:lnTo>
                                <a:lnTo>
                                  <a:pt x="0" y="10622"/>
                                </a:lnTo>
                                <a:lnTo>
                                  <a:pt x="8852" y="7390"/>
                                </a:lnTo>
                                <a:lnTo>
                                  <a:pt x="11557" y="0"/>
                                </a:lnTo>
                                <a:close/>
                              </a:path>
                            </a:pathLst>
                          </a:custGeom>
                          <a:ln w="0" cap="flat">
                            <a:miter lim="127000"/>
                          </a:ln>
                        </wps:spPr>
                        <wps:style>
                          <a:lnRef idx="0">
                            <a:srgbClr val="000000">
                              <a:alpha val="0"/>
                            </a:srgbClr>
                          </a:lnRef>
                          <a:fillRef idx="1">
                            <a:srgbClr val="A9A4A0"/>
                          </a:fillRef>
                          <a:effectRef idx="0">
                            <a:scrgbClr r="0" g="0" b="0"/>
                          </a:effectRef>
                          <a:fontRef idx="none"/>
                        </wps:style>
                        <wps:bodyPr/>
                      </wps:wsp>
                      <wps:wsp>
                        <wps:cNvPr id="1858" name="Shape 1858"/>
                        <wps:cNvSpPr/>
                        <wps:spPr>
                          <a:xfrm>
                            <a:off x="273930" y="905077"/>
                            <a:ext cx="11557" cy="15776"/>
                          </a:xfrm>
                          <a:custGeom>
                            <a:avLst/>
                            <a:gdLst/>
                            <a:ahLst/>
                            <a:cxnLst/>
                            <a:rect l="0" t="0" r="0" b="0"/>
                            <a:pathLst>
                              <a:path w="11557" h="15776">
                                <a:moveTo>
                                  <a:pt x="0" y="0"/>
                                </a:moveTo>
                                <a:lnTo>
                                  <a:pt x="11557" y="6842"/>
                                </a:lnTo>
                                <a:lnTo>
                                  <a:pt x="11557" y="15776"/>
                                </a:lnTo>
                                <a:lnTo>
                                  <a:pt x="6833" y="12636"/>
                                </a:lnTo>
                                <a:lnTo>
                                  <a:pt x="0" y="9639"/>
                                </a:lnTo>
                                <a:lnTo>
                                  <a:pt x="0" y="0"/>
                                </a:lnTo>
                                <a:close/>
                              </a:path>
                            </a:pathLst>
                          </a:custGeom>
                          <a:ln w="0" cap="flat">
                            <a:miter lim="127000"/>
                          </a:ln>
                        </wps:spPr>
                        <wps:style>
                          <a:lnRef idx="0">
                            <a:srgbClr val="000000">
                              <a:alpha val="0"/>
                            </a:srgbClr>
                          </a:lnRef>
                          <a:fillRef idx="1">
                            <a:srgbClr val="A9A4A0"/>
                          </a:fillRef>
                          <a:effectRef idx="0">
                            <a:scrgbClr r="0" g="0" b="0"/>
                          </a:effectRef>
                          <a:fontRef idx="none"/>
                        </wps:style>
                        <wps:bodyPr/>
                      </wps:wsp>
                      <wps:wsp>
                        <wps:cNvPr id="1859" name="Shape 1859"/>
                        <wps:cNvSpPr/>
                        <wps:spPr>
                          <a:xfrm>
                            <a:off x="285487" y="1044980"/>
                            <a:ext cx="11656" cy="23169"/>
                          </a:xfrm>
                          <a:custGeom>
                            <a:avLst/>
                            <a:gdLst/>
                            <a:ahLst/>
                            <a:cxnLst/>
                            <a:rect l="0" t="0" r="0" b="0"/>
                            <a:pathLst>
                              <a:path w="11656" h="23169">
                                <a:moveTo>
                                  <a:pt x="0" y="0"/>
                                </a:moveTo>
                                <a:lnTo>
                                  <a:pt x="9461" y="5283"/>
                                </a:lnTo>
                                <a:cubicBezTo>
                                  <a:pt x="9792" y="5016"/>
                                  <a:pt x="10135" y="4737"/>
                                  <a:pt x="10477" y="4432"/>
                                </a:cubicBezTo>
                                <a:lnTo>
                                  <a:pt x="11656" y="2948"/>
                                </a:lnTo>
                                <a:lnTo>
                                  <a:pt x="11656" y="13302"/>
                                </a:lnTo>
                                <a:lnTo>
                                  <a:pt x="10973" y="13970"/>
                                </a:lnTo>
                                <a:cubicBezTo>
                                  <a:pt x="10414" y="16662"/>
                                  <a:pt x="8938" y="19021"/>
                                  <a:pt x="6885" y="20707"/>
                                </a:cubicBezTo>
                                <a:lnTo>
                                  <a:pt x="0" y="23169"/>
                                </a:lnTo>
                                <a:lnTo>
                                  <a:pt x="0" y="0"/>
                                </a:lnTo>
                                <a:close/>
                              </a:path>
                            </a:pathLst>
                          </a:custGeom>
                          <a:ln w="0" cap="flat">
                            <a:miter lim="127000"/>
                          </a:ln>
                        </wps:spPr>
                        <wps:style>
                          <a:lnRef idx="0">
                            <a:srgbClr val="000000">
                              <a:alpha val="0"/>
                            </a:srgbClr>
                          </a:lnRef>
                          <a:fillRef idx="1">
                            <a:srgbClr val="A9A4A0"/>
                          </a:fillRef>
                          <a:effectRef idx="0">
                            <a:scrgbClr r="0" g="0" b="0"/>
                          </a:effectRef>
                          <a:fontRef idx="none"/>
                        </wps:style>
                        <wps:bodyPr/>
                      </wps:wsp>
                      <wps:wsp>
                        <wps:cNvPr id="1860" name="Shape 1860"/>
                        <wps:cNvSpPr/>
                        <wps:spPr>
                          <a:xfrm>
                            <a:off x="285487" y="981361"/>
                            <a:ext cx="11656" cy="26676"/>
                          </a:xfrm>
                          <a:custGeom>
                            <a:avLst/>
                            <a:gdLst/>
                            <a:ahLst/>
                            <a:cxnLst/>
                            <a:rect l="0" t="0" r="0" b="0"/>
                            <a:pathLst>
                              <a:path w="11656" h="26676">
                                <a:moveTo>
                                  <a:pt x="0" y="0"/>
                                </a:moveTo>
                                <a:lnTo>
                                  <a:pt x="6566" y="6863"/>
                                </a:lnTo>
                                <a:lnTo>
                                  <a:pt x="11656" y="11734"/>
                                </a:lnTo>
                                <a:lnTo>
                                  <a:pt x="11656" y="24606"/>
                                </a:lnTo>
                                <a:lnTo>
                                  <a:pt x="0" y="26676"/>
                                </a:lnTo>
                                <a:lnTo>
                                  <a:pt x="0" y="18718"/>
                                </a:lnTo>
                                <a:lnTo>
                                  <a:pt x="6286" y="17645"/>
                                </a:lnTo>
                                <a:cubicBezTo>
                                  <a:pt x="4508" y="15969"/>
                                  <a:pt x="2730" y="14229"/>
                                  <a:pt x="965" y="12463"/>
                                </a:cubicBezTo>
                                <a:lnTo>
                                  <a:pt x="0" y="11473"/>
                                </a:lnTo>
                                <a:lnTo>
                                  <a:pt x="0" y="0"/>
                                </a:lnTo>
                                <a:close/>
                              </a:path>
                            </a:pathLst>
                          </a:custGeom>
                          <a:ln w="0" cap="flat">
                            <a:miter lim="127000"/>
                          </a:ln>
                        </wps:spPr>
                        <wps:style>
                          <a:lnRef idx="0">
                            <a:srgbClr val="000000">
                              <a:alpha val="0"/>
                            </a:srgbClr>
                          </a:lnRef>
                          <a:fillRef idx="1">
                            <a:srgbClr val="A9A4A0"/>
                          </a:fillRef>
                          <a:effectRef idx="0">
                            <a:scrgbClr r="0" g="0" b="0"/>
                          </a:effectRef>
                          <a:fontRef idx="none"/>
                        </wps:style>
                        <wps:bodyPr/>
                      </wps:wsp>
                      <wps:wsp>
                        <wps:cNvPr id="1861" name="Shape 1861"/>
                        <wps:cNvSpPr/>
                        <wps:spPr>
                          <a:xfrm>
                            <a:off x="285487" y="911748"/>
                            <a:ext cx="11656" cy="55359"/>
                          </a:xfrm>
                          <a:custGeom>
                            <a:avLst/>
                            <a:gdLst/>
                            <a:ahLst/>
                            <a:cxnLst/>
                            <a:rect l="0" t="0" r="0" b="0"/>
                            <a:pathLst>
                              <a:path w="11656" h="55359">
                                <a:moveTo>
                                  <a:pt x="11656" y="0"/>
                                </a:moveTo>
                                <a:lnTo>
                                  <a:pt x="11656" y="18854"/>
                                </a:lnTo>
                                <a:lnTo>
                                  <a:pt x="6566" y="32470"/>
                                </a:lnTo>
                                <a:lnTo>
                                  <a:pt x="11656" y="31050"/>
                                </a:lnTo>
                                <a:lnTo>
                                  <a:pt x="11656" y="39312"/>
                                </a:lnTo>
                                <a:lnTo>
                                  <a:pt x="3645" y="41614"/>
                                </a:lnTo>
                                <a:cubicBezTo>
                                  <a:pt x="2807" y="44383"/>
                                  <a:pt x="2007" y="47202"/>
                                  <a:pt x="1257" y="50047"/>
                                </a:cubicBezTo>
                                <a:lnTo>
                                  <a:pt x="0" y="55359"/>
                                </a:lnTo>
                                <a:lnTo>
                                  <a:pt x="0" y="27913"/>
                                </a:lnTo>
                                <a:lnTo>
                                  <a:pt x="5537" y="12785"/>
                                </a:lnTo>
                                <a:lnTo>
                                  <a:pt x="0" y="9105"/>
                                </a:lnTo>
                                <a:lnTo>
                                  <a:pt x="0" y="171"/>
                                </a:lnTo>
                                <a:lnTo>
                                  <a:pt x="8801" y="5381"/>
                                </a:lnTo>
                                <a:lnTo>
                                  <a:pt x="11656" y="0"/>
                                </a:lnTo>
                                <a:close/>
                              </a:path>
                            </a:pathLst>
                          </a:custGeom>
                          <a:ln w="0" cap="flat">
                            <a:miter lim="127000"/>
                          </a:ln>
                        </wps:spPr>
                        <wps:style>
                          <a:lnRef idx="0">
                            <a:srgbClr val="000000">
                              <a:alpha val="0"/>
                            </a:srgbClr>
                          </a:lnRef>
                          <a:fillRef idx="1">
                            <a:srgbClr val="A9A4A0"/>
                          </a:fillRef>
                          <a:effectRef idx="0">
                            <a:scrgbClr r="0" g="0" b="0"/>
                          </a:effectRef>
                          <a:fontRef idx="none"/>
                        </wps:style>
                        <wps:bodyPr/>
                      </wps:wsp>
                      <wps:wsp>
                        <wps:cNvPr id="1862" name="Shape 1862"/>
                        <wps:cNvSpPr/>
                        <wps:spPr>
                          <a:xfrm>
                            <a:off x="297143" y="992835"/>
                            <a:ext cx="19694" cy="65447"/>
                          </a:xfrm>
                          <a:custGeom>
                            <a:avLst/>
                            <a:gdLst/>
                            <a:ahLst/>
                            <a:cxnLst/>
                            <a:rect l="0" t="0" r="0" b="0"/>
                            <a:pathLst>
                              <a:path w="19694" h="65447">
                                <a:moveTo>
                                  <a:pt x="19694" y="0"/>
                                </a:moveTo>
                                <a:lnTo>
                                  <a:pt x="19694" y="8322"/>
                                </a:lnTo>
                                <a:lnTo>
                                  <a:pt x="16284" y="9307"/>
                                </a:lnTo>
                                <a:cubicBezTo>
                                  <a:pt x="14620" y="9752"/>
                                  <a:pt x="12944" y="10171"/>
                                  <a:pt x="11280" y="10603"/>
                                </a:cubicBezTo>
                                <a:lnTo>
                                  <a:pt x="19694" y="17471"/>
                                </a:lnTo>
                                <a:lnTo>
                                  <a:pt x="19694" y="41397"/>
                                </a:lnTo>
                                <a:lnTo>
                                  <a:pt x="12457" y="53270"/>
                                </a:lnTo>
                                <a:lnTo>
                                  <a:pt x="0" y="65447"/>
                                </a:lnTo>
                                <a:lnTo>
                                  <a:pt x="0" y="55093"/>
                                </a:lnTo>
                                <a:lnTo>
                                  <a:pt x="11725" y="40333"/>
                                </a:lnTo>
                                <a:cubicBezTo>
                                  <a:pt x="14239" y="36295"/>
                                  <a:pt x="16678" y="31850"/>
                                  <a:pt x="19040" y="27087"/>
                                </a:cubicBezTo>
                                <a:cubicBezTo>
                                  <a:pt x="13376" y="22769"/>
                                  <a:pt x="7597" y="17994"/>
                                  <a:pt x="1793" y="12812"/>
                                </a:cubicBezTo>
                                <a:lnTo>
                                  <a:pt x="0" y="13131"/>
                                </a:lnTo>
                                <a:lnTo>
                                  <a:pt x="0" y="259"/>
                                </a:lnTo>
                                <a:lnTo>
                                  <a:pt x="4079" y="4164"/>
                                </a:lnTo>
                                <a:cubicBezTo>
                                  <a:pt x="7445" y="3389"/>
                                  <a:pt x="10849" y="2551"/>
                                  <a:pt x="14239" y="1636"/>
                                </a:cubicBezTo>
                                <a:lnTo>
                                  <a:pt x="19694" y="0"/>
                                </a:lnTo>
                                <a:close/>
                              </a:path>
                            </a:pathLst>
                          </a:custGeom>
                          <a:ln w="0" cap="flat">
                            <a:miter lim="127000"/>
                          </a:ln>
                        </wps:spPr>
                        <wps:style>
                          <a:lnRef idx="0">
                            <a:srgbClr val="000000">
                              <a:alpha val="0"/>
                            </a:srgbClr>
                          </a:lnRef>
                          <a:fillRef idx="1">
                            <a:srgbClr val="A9A4A0"/>
                          </a:fillRef>
                          <a:effectRef idx="0">
                            <a:scrgbClr r="0" g="0" b="0"/>
                          </a:effectRef>
                          <a:fontRef idx="none"/>
                        </wps:style>
                        <wps:bodyPr/>
                      </wps:wsp>
                      <wps:wsp>
                        <wps:cNvPr id="1863" name="Shape 1863"/>
                        <wps:cNvSpPr/>
                        <wps:spPr>
                          <a:xfrm>
                            <a:off x="297143" y="882723"/>
                            <a:ext cx="19694" cy="68337"/>
                          </a:xfrm>
                          <a:custGeom>
                            <a:avLst/>
                            <a:gdLst/>
                            <a:ahLst/>
                            <a:cxnLst/>
                            <a:rect l="0" t="0" r="0" b="0"/>
                            <a:pathLst>
                              <a:path w="19694" h="68337">
                                <a:moveTo>
                                  <a:pt x="19694" y="0"/>
                                </a:moveTo>
                                <a:lnTo>
                                  <a:pt x="19694" y="12619"/>
                                </a:lnTo>
                                <a:lnTo>
                                  <a:pt x="13757" y="20093"/>
                                </a:lnTo>
                                <a:cubicBezTo>
                                  <a:pt x="10252" y="25732"/>
                                  <a:pt x="6873" y="32158"/>
                                  <a:pt x="3686" y="39156"/>
                                </a:cubicBezTo>
                                <a:lnTo>
                                  <a:pt x="19694" y="52388"/>
                                </a:lnTo>
                                <a:lnTo>
                                  <a:pt x="19694" y="63586"/>
                                </a:lnTo>
                                <a:lnTo>
                                  <a:pt x="2416" y="67642"/>
                                </a:lnTo>
                                <a:lnTo>
                                  <a:pt x="0" y="68337"/>
                                </a:lnTo>
                                <a:lnTo>
                                  <a:pt x="0" y="60075"/>
                                </a:lnTo>
                                <a:lnTo>
                                  <a:pt x="371" y="59971"/>
                                </a:lnTo>
                                <a:cubicBezTo>
                                  <a:pt x="4625" y="58841"/>
                                  <a:pt x="8842" y="57812"/>
                                  <a:pt x="12995" y="56885"/>
                                </a:cubicBezTo>
                                <a:cubicBezTo>
                                  <a:pt x="8817" y="53253"/>
                                  <a:pt x="4625" y="49824"/>
                                  <a:pt x="460" y="46649"/>
                                </a:cubicBezTo>
                                <a:lnTo>
                                  <a:pt x="0" y="47879"/>
                                </a:lnTo>
                                <a:lnTo>
                                  <a:pt x="0" y="29025"/>
                                </a:lnTo>
                                <a:lnTo>
                                  <a:pt x="6546" y="16686"/>
                                </a:lnTo>
                                <a:lnTo>
                                  <a:pt x="19694" y="0"/>
                                </a:lnTo>
                                <a:close/>
                              </a:path>
                            </a:pathLst>
                          </a:custGeom>
                          <a:ln w="0" cap="flat">
                            <a:miter lim="127000"/>
                          </a:ln>
                        </wps:spPr>
                        <wps:style>
                          <a:lnRef idx="0">
                            <a:srgbClr val="000000">
                              <a:alpha val="0"/>
                            </a:srgbClr>
                          </a:lnRef>
                          <a:fillRef idx="1">
                            <a:srgbClr val="A9A4A0"/>
                          </a:fillRef>
                          <a:effectRef idx="0">
                            <a:scrgbClr r="0" g="0" b="0"/>
                          </a:effectRef>
                          <a:fontRef idx="none"/>
                        </wps:style>
                        <wps:bodyPr/>
                      </wps:wsp>
                      <wps:wsp>
                        <wps:cNvPr id="1864" name="Shape 1864"/>
                        <wps:cNvSpPr/>
                        <wps:spPr>
                          <a:xfrm>
                            <a:off x="316837" y="972921"/>
                            <a:ext cx="16516" cy="61311"/>
                          </a:xfrm>
                          <a:custGeom>
                            <a:avLst/>
                            <a:gdLst/>
                            <a:ahLst/>
                            <a:cxnLst/>
                            <a:rect l="0" t="0" r="0" b="0"/>
                            <a:pathLst>
                              <a:path w="16516" h="61311">
                                <a:moveTo>
                                  <a:pt x="16516" y="0"/>
                                </a:moveTo>
                                <a:lnTo>
                                  <a:pt x="16516" y="26259"/>
                                </a:lnTo>
                                <a:lnTo>
                                  <a:pt x="9303" y="44499"/>
                                </a:lnTo>
                                <a:lnTo>
                                  <a:pt x="16516" y="49314"/>
                                </a:lnTo>
                                <a:lnTo>
                                  <a:pt x="16516" y="58017"/>
                                </a:lnTo>
                                <a:lnTo>
                                  <a:pt x="5835" y="51738"/>
                                </a:lnTo>
                                <a:lnTo>
                                  <a:pt x="0" y="61311"/>
                                </a:lnTo>
                                <a:lnTo>
                                  <a:pt x="0" y="37385"/>
                                </a:lnTo>
                                <a:lnTo>
                                  <a:pt x="2788" y="39661"/>
                                </a:lnTo>
                                <a:cubicBezTo>
                                  <a:pt x="4743" y="35241"/>
                                  <a:pt x="6636" y="30605"/>
                                  <a:pt x="8414" y="25805"/>
                                </a:cubicBezTo>
                                <a:lnTo>
                                  <a:pt x="0" y="28236"/>
                                </a:lnTo>
                                <a:lnTo>
                                  <a:pt x="0" y="19914"/>
                                </a:lnTo>
                                <a:lnTo>
                                  <a:pt x="11690" y="16407"/>
                                </a:lnTo>
                                <a:cubicBezTo>
                                  <a:pt x="13303" y="11479"/>
                                  <a:pt x="14814" y="6425"/>
                                  <a:pt x="16199" y="1281"/>
                                </a:cubicBezTo>
                                <a:lnTo>
                                  <a:pt x="16516" y="0"/>
                                </a:lnTo>
                                <a:close/>
                              </a:path>
                            </a:pathLst>
                          </a:custGeom>
                          <a:ln w="0" cap="flat">
                            <a:miter lim="127000"/>
                          </a:ln>
                        </wps:spPr>
                        <wps:style>
                          <a:lnRef idx="0">
                            <a:srgbClr val="000000">
                              <a:alpha val="0"/>
                            </a:srgbClr>
                          </a:lnRef>
                          <a:fillRef idx="1">
                            <a:srgbClr val="A9A4A0"/>
                          </a:fillRef>
                          <a:effectRef idx="0">
                            <a:scrgbClr r="0" g="0" b="0"/>
                          </a:effectRef>
                          <a:fontRef idx="none"/>
                        </wps:style>
                        <wps:bodyPr/>
                      </wps:wsp>
                      <wps:wsp>
                        <wps:cNvPr id="1865" name="Shape 1865"/>
                        <wps:cNvSpPr/>
                        <wps:spPr>
                          <a:xfrm>
                            <a:off x="316837" y="935110"/>
                            <a:ext cx="16516" cy="26966"/>
                          </a:xfrm>
                          <a:custGeom>
                            <a:avLst/>
                            <a:gdLst/>
                            <a:ahLst/>
                            <a:cxnLst/>
                            <a:rect l="0" t="0" r="0" b="0"/>
                            <a:pathLst>
                              <a:path w="16516" h="26966">
                                <a:moveTo>
                                  <a:pt x="0" y="0"/>
                                </a:moveTo>
                                <a:lnTo>
                                  <a:pt x="3029" y="2504"/>
                                </a:lnTo>
                                <a:lnTo>
                                  <a:pt x="16516" y="535"/>
                                </a:lnTo>
                                <a:lnTo>
                                  <a:pt x="16516" y="8428"/>
                                </a:lnTo>
                                <a:lnTo>
                                  <a:pt x="10306" y="9285"/>
                                </a:lnTo>
                                <a:cubicBezTo>
                                  <a:pt x="11779" y="10695"/>
                                  <a:pt x="13252" y="12143"/>
                                  <a:pt x="14713" y="13616"/>
                                </a:cubicBezTo>
                                <a:lnTo>
                                  <a:pt x="16516" y="15466"/>
                                </a:lnTo>
                                <a:lnTo>
                                  <a:pt x="16516" y="26966"/>
                                </a:lnTo>
                                <a:lnTo>
                                  <a:pt x="9112" y="19217"/>
                                </a:lnTo>
                                <a:cubicBezTo>
                                  <a:pt x="6305" y="16410"/>
                                  <a:pt x="3473" y="13679"/>
                                  <a:pt x="629" y="11051"/>
                                </a:cubicBezTo>
                                <a:lnTo>
                                  <a:pt x="0" y="11198"/>
                                </a:lnTo>
                                <a:lnTo>
                                  <a:pt x="0" y="0"/>
                                </a:lnTo>
                                <a:close/>
                              </a:path>
                            </a:pathLst>
                          </a:custGeom>
                          <a:ln w="0" cap="flat">
                            <a:miter lim="127000"/>
                          </a:ln>
                        </wps:spPr>
                        <wps:style>
                          <a:lnRef idx="0">
                            <a:srgbClr val="000000">
                              <a:alpha val="0"/>
                            </a:srgbClr>
                          </a:lnRef>
                          <a:fillRef idx="1">
                            <a:srgbClr val="A9A4A0"/>
                          </a:fillRef>
                          <a:effectRef idx="0">
                            <a:scrgbClr r="0" g="0" b="0"/>
                          </a:effectRef>
                          <a:fontRef idx="none"/>
                        </wps:style>
                        <wps:bodyPr/>
                      </wps:wsp>
                      <wps:wsp>
                        <wps:cNvPr id="1866" name="Shape 1866"/>
                        <wps:cNvSpPr/>
                        <wps:spPr>
                          <a:xfrm>
                            <a:off x="316837" y="874152"/>
                            <a:ext cx="16516" cy="21190"/>
                          </a:xfrm>
                          <a:custGeom>
                            <a:avLst/>
                            <a:gdLst/>
                            <a:ahLst/>
                            <a:cxnLst/>
                            <a:rect l="0" t="0" r="0" b="0"/>
                            <a:pathLst>
                              <a:path w="16516" h="21190">
                                <a:moveTo>
                                  <a:pt x="15246" y="0"/>
                                </a:moveTo>
                                <a:lnTo>
                                  <a:pt x="16516" y="159"/>
                                </a:lnTo>
                                <a:lnTo>
                                  <a:pt x="16516" y="8617"/>
                                </a:lnTo>
                                <a:lnTo>
                                  <a:pt x="16046" y="8026"/>
                                </a:lnTo>
                                <a:cubicBezTo>
                                  <a:pt x="15792" y="7950"/>
                                  <a:pt x="15538" y="7912"/>
                                  <a:pt x="15246" y="7912"/>
                                </a:cubicBezTo>
                                <a:cubicBezTo>
                                  <a:pt x="14281" y="7912"/>
                                  <a:pt x="11538" y="8357"/>
                                  <a:pt x="6966" y="12421"/>
                                </a:cubicBezTo>
                                <a:lnTo>
                                  <a:pt x="0" y="21190"/>
                                </a:lnTo>
                                <a:lnTo>
                                  <a:pt x="0" y="8571"/>
                                </a:lnTo>
                                <a:lnTo>
                                  <a:pt x="1458" y="6720"/>
                                </a:lnTo>
                                <a:cubicBezTo>
                                  <a:pt x="6280" y="2375"/>
                                  <a:pt x="10965" y="0"/>
                                  <a:pt x="15246" y="0"/>
                                </a:cubicBezTo>
                                <a:close/>
                              </a:path>
                            </a:pathLst>
                          </a:custGeom>
                          <a:ln w="0" cap="flat">
                            <a:miter lim="127000"/>
                          </a:ln>
                        </wps:spPr>
                        <wps:style>
                          <a:lnRef idx="0">
                            <a:srgbClr val="000000">
                              <a:alpha val="0"/>
                            </a:srgbClr>
                          </a:lnRef>
                          <a:fillRef idx="1">
                            <a:srgbClr val="A9A4A0"/>
                          </a:fillRef>
                          <a:effectRef idx="0">
                            <a:scrgbClr r="0" g="0" b="0"/>
                          </a:effectRef>
                          <a:fontRef idx="none"/>
                        </wps:style>
                        <wps:bodyPr/>
                      </wps:wsp>
                      <wps:wsp>
                        <wps:cNvPr id="1867" name="Shape 1867"/>
                        <wps:cNvSpPr/>
                        <wps:spPr>
                          <a:xfrm>
                            <a:off x="333353" y="1022235"/>
                            <a:ext cx="10471" cy="14858"/>
                          </a:xfrm>
                          <a:custGeom>
                            <a:avLst/>
                            <a:gdLst/>
                            <a:ahLst/>
                            <a:cxnLst/>
                            <a:rect l="0" t="0" r="0" b="0"/>
                            <a:pathLst>
                              <a:path w="10471" h="14858">
                                <a:moveTo>
                                  <a:pt x="0" y="0"/>
                                </a:moveTo>
                                <a:lnTo>
                                  <a:pt x="3899" y="2602"/>
                                </a:lnTo>
                                <a:lnTo>
                                  <a:pt x="10471" y="5994"/>
                                </a:lnTo>
                                <a:lnTo>
                                  <a:pt x="10471" y="14858"/>
                                </a:lnTo>
                                <a:lnTo>
                                  <a:pt x="0" y="8703"/>
                                </a:lnTo>
                                <a:lnTo>
                                  <a:pt x="0" y="0"/>
                                </a:lnTo>
                                <a:close/>
                              </a:path>
                            </a:pathLst>
                          </a:custGeom>
                          <a:ln w="0" cap="flat">
                            <a:miter lim="127000"/>
                          </a:ln>
                        </wps:spPr>
                        <wps:style>
                          <a:lnRef idx="0">
                            <a:srgbClr val="000000">
                              <a:alpha val="0"/>
                            </a:srgbClr>
                          </a:lnRef>
                          <a:fillRef idx="1">
                            <a:srgbClr val="A9A4A0"/>
                          </a:fillRef>
                          <a:effectRef idx="0">
                            <a:scrgbClr r="0" g="0" b="0"/>
                          </a:effectRef>
                          <a:fontRef idx="none"/>
                        </wps:style>
                        <wps:bodyPr/>
                      </wps:wsp>
                      <wps:wsp>
                        <wps:cNvPr id="1868" name="Shape 1868"/>
                        <wps:cNvSpPr/>
                        <wps:spPr>
                          <a:xfrm>
                            <a:off x="333353" y="874311"/>
                            <a:ext cx="10471" cy="124870"/>
                          </a:xfrm>
                          <a:custGeom>
                            <a:avLst/>
                            <a:gdLst/>
                            <a:ahLst/>
                            <a:cxnLst/>
                            <a:rect l="0" t="0" r="0" b="0"/>
                            <a:pathLst>
                              <a:path w="10471" h="124870">
                                <a:moveTo>
                                  <a:pt x="0" y="0"/>
                                </a:moveTo>
                                <a:lnTo>
                                  <a:pt x="1575" y="197"/>
                                </a:lnTo>
                                <a:cubicBezTo>
                                  <a:pt x="4604" y="1010"/>
                                  <a:pt x="7175" y="3119"/>
                                  <a:pt x="9277" y="6330"/>
                                </a:cubicBezTo>
                                <a:lnTo>
                                  <a:pt x="10471" y="9440"/>
                                </a:lnTo>
                                <a:lnTo>
                                  <a:pt x="10471" y="99603"/>
                                </a:lnTo>
                                <a:lnTo>
                                  <a:pt x="8547" y="97250"/>
                                </a:lnTo>
                                <a:cubicBezTo>
                                  <a:pt x="8153" y="98800"/>
                                  <a:pt x="7760" y="100374"/>
                                  <a:pt x="7328" y="101937"/>
                                </a:cubicBezTo>
                                <a:cubicBezTo>
                                  <a:pt x="6452" y="105251"/>
                                  <a:pt x="5512" y="108502"/>
                                  <a:pt x="4534" y="111703"/>
                                </a:cubicBezTo>
                                <a:lnTo>
                                  <a:pt x="10471" y="109284"/>
                                </a:lnTo>
                                <a:lnTo>
                                  <a:pt x="10471" y="117662"/>
                                </a:lnTo>
                                <a:lnTo>
                                  <a:pt x="1435" y="121241"/>
                                </a:lnTo>
                                <a:lnTo>
                                  <a:pt x="0" y="124870"/>
                                </a:lnTo>
                                <a:lnTo>
                                  <a:pt x="0" y="98611"/>
                                </a:lnTo>
                                <a:lnTo>
                                  <a:pt x="2134" y="89999"/>
                                </a:lnTo>
                                <a:lnTo>
                                  <a:pt x="0" y="87765"/>
                                </a:lnTo>
                                <a:lnTo>
                                  <a:pt x="0" y="76265"/>
                                </a:lnTo>
                                <a:lnTo>
                                  <a:pt x="4153" y="80524"/>
                                </a:lnTo>
                                <a:cubicBezTo>
                                  <a:pt x="4953" y="76410"/>
                                  <a:pt x="5639" y="72346"/>
                                  <a:pt x="6210" y="68370"/>
                                </a:cubicBezTo>
                                <a:lnTo>
                                  <a:pt x="0" y="69228"/>
                                </a:lnTo>
                                <a:lnTo>
                                  <a:pt x="0" y="61335"/>
                                </a:lnTo>
                                <a:lnTo>
                                  <a:pt x="7226" y="60281"/>
                                </a:lnTo>
                                <a:cubicBezTo>
                                  <a:pt x="8255" y="50756"/>
                                  <a:pt x="8560" y="41840"/>
                                  <a:pt x="8115" y="33865"/>
                                </a:cubicBezTo>
                                <a:cubicBezTo>
                                  <a:pt x="7633" y="25559"/>
                                  <a:pt x="6325" y="18625"/>
                                  <a:pt x="4293" y="13849"/>
                                </a:cubicBezTo>
                                <a:lnTo>
                                  <a:pt x="0" y="8458"/>
                                </a:lnTo>
                                <a:lnTo>
                                  <a:pt x="0" y="0"/>
                                </a:lnTo>
                                <a:close/>
                              </a:path>
                            </a:pathLst>
                          </a:custGeom>
                          <a:ln w="0" cap="flat">
                            <a:miter lim="127000"/>
                          </a:ln>
                        </wps:spPr>
                        <wps:style>
                          <a:lnRef idx="0">
                            <a:srgbClr val="000000">
                              <a:alpha val="0"/>
                            </a:srgbClr>
                          </a:lnRef>
                          <a:fillRef idx="1">
                            <a:srgbClr val="A9A4A0"/>
                          </a:fillRef>
                          <a:effectRef idx="0">
                            <a:scrgbClr r="0" g="0" b="0"/>
                          </a:effectRef>
                          <a:fontRef idx="none"/>
                        </wps:style>
                        <wps:bodyPr/>
                      </wps:wsp>
                      <wps:wsp>
                        <wps:cNvPr id="1869" name="Shape 1869"/>
                        <wps:cNvSpPr/>
                        <wps:spPr>
                          <a:xfrm>
                            <a:off x="343825" y="1028230"/>
                            <a:ext cx="6956" cy="12380"/>
                          </a:xfrm>
                          <a:custGeom>
                            <a:avLst/>
                            <a:gdLst/>
                            <a:ahLst/>
                            <a:cxnLst/>
                            <a:rect l="0" t="0" r="0" b="0"/>
                            <a:pathLst>
                              <a:path w="6956" h="12380">
                                <a:moveTo>
                                  <a:pt x="0" y="0"/>
                                </a:moveTo>
                                <a:lnTo>
                                  <a:pt x="6956" y="3590"/>
                                </a:lnTo>
                                <a:lnTo>
                                  <a:pt x="6956" y="12380"/>
                                </a:lnTo>
                                <a:lnTo>
                                  <a:pt x="5177" y="11907"/>
                                </a:lnTo>
                                <a:lnTo>
                                  <a:pt x="0" y="8864"/>
                                </a:lnTo>
                                <a:lnTo>
                                  <a:pt x="0" y="0"/>
                                </a:lnTo>
                                <a:close/>
                              </a:path>
                            </a:pathLst>
                          </a:custGeom>
                          <a:ln w="0" cap="flat">
                            <a:miter lim="127000"/>
                          </a:ln>
                        </wps:spPr>
                        <wps:style>
                          <a:lnRef idx="0">
                            <a:srgbClr val="000000">
                              <a:alpha val="0"/>
                            </a:srgbClr>
                          </a:lnRef>
                          <a:fillRef idx="1">
                            <a:srgbClr val="A9A4A0"/>
                          </a:fillRef>
                          <a:effectRef idx="0">
                            <a:scrgbClr r="0" g="0" b="0"/>
                          </a:effectRef>
                          <a:fontRef idx="none"/>
                        </wps:style>
                        <wps:bodyPr/>
                      </wps:wsp>
                      <wps:wsp>
                        <wps:cNvPr id="1870" name="Shape 1870"/>
                        <wps:cNvSpPr/>
                        <wps:spPr>
                          <a:xfrm>
                            <a:off x="343825" y="883751"/>
                            <a:ext cx="6956" cy="108222"/>
                          </a:xfrm>
                          <a:custGeom>
                            <a:avLst/>
                            <a:gdLst/>
                            <a:ahLst/>
                            <a:cxnLst/>
                            <a:rect l="0" t="0" r="0" b="0"/>
                            <a:pathLst>
                              <a:path w="6956" h="108222">
                                <a:moveTo>
                                  <a:pt x="0" y="0"/>
                                </a:moveTo>
                                <a:lnTo>
                                  <a:pt x="3696" y="9625"/>
                                </a:lnTo>
                                <a:cubicBezTo>
                                  <a:pt x="6004" y="20053"/>
                                  <a:pt x="6394" y="34096"/>
                                  <a:pt x="4781" y="50180"/>
                                </a:cubicBezTo>
                                <a:lnTo>
                                  <a:pt x="6956" y="50112"/>
                                </a:lnTo>
                                <a:lnTo>
                                  <a:pt x="6956" y="58067"/>
                                </a:lnTo>
                                <a:lnTo>
                                  <a:pt x="3842" y="58181"/>
                                </a:lnTo>
                                <a:cubicBezTo>
                                  <a:pt x="2965" y="64658"/>
                                  <a:pt x="1784" y="71389"/>
                                  <a:pt x="298" y="78286"/>
                                </a:cubicBezTo>
                                <a:lnTo>
                                  <a:pt x="6956" y="86333"/>
                                </a:lnTo>
                                <a:lnTo>
                                  <a:pt x="6956" y="105468"/>
                                </a:lnTo>
                                <a:lnTo>
                                  <a:pt x="0" y="108222"/>
                                </a:lnTo>
                                <a:lnTo>
                                  <a:pt x="0" y="99844"/>
                                </a:lnTo>
                                <a:lnTo>
                                  <a:pt x="5937" y="97424"/>
                                </a:lnTo>
                                <a:lnTo>
                                  <a:pt x="0" y="90164"/>
                                </a:lnTo>
                                <a:lnTo>
                                  <a:pt x="0" y="0"/>
                                </a:lnTo>
                                <a:close/>
                              </a:path>
                            </a:pathLst>
                          </a:custGeom>
                          <a:ln w="0" cap="flat">
                            <a:miter lim="127000"/>
                          </a:ln>
                        </wps:spPr>
                        <wps:style>
                          <a:lnRef idx="0">
                            <a:srgbClr val="000000">
                              <a:alpha val="0"/>
                            </a:srgbClr>
                          </a:lnRef>
                          <a:fillRef idx="1">
                            <a:srgbClr val="A9A4A0"/>
                          </a:fillRef>
                          <a:effectRef idx="0">
                            <a:scrgbClr r="0" g="0" b="0"/>
                          </a:effectRef>
                          <a:fontRef idx="none"/>
                        </wps:style>
                        <wps:bodyPr/>
                      </wps:wsp>
                      <wps:wsp>
                        <wps:cNvPr id="1871" name="Shape 1871"/>
                        <wps:cNvSpPr/>
                        <wps:spPr>
                          <a:xfrm>
                            <a:off x="350780" y="933588"/>
                            <a:ext cx="55344" cy="112052"/>
                          </a:xfrm>
                          <a:custGeom>
                            <a:avLst/>
                            <a:gdLst/>
                            <a:ahLst/>
                            <a:cxnLst/>
                            <a:rect l="0" t="0" r="0" b="0"/>
                            <a:pathLst>
                              <a:path w="55344" h="112052">
                                <a:moveTo>
                                  <a:pt x="8659" y="0"/>
                                </a:moveTo>
                                <a:cubicBezTo>
                                  <a:pt x="20508" y="0"/>
                                  <a:pt x="30376" y="1384"/>
                                  <a:pt x="37310" y="4102"/>
                                </a:cubicBezTo>
                                <a:cubicBezTo>
                                  <a:pt x="39101" y="3035"/>
                                  <a:pt x="41196" y="2413"/>
                                  <a:pt x="43444" y="2413"/>
                                </a:cubicBezTo>
                                <a:cubicBezTo>
                                  <a:pt x="50010" y="2413"/>
                                  <a:pt x="55344" y="7734"/>
                                  <a:pt x="55344" y="14288"/>
                                </a:cubicBezTo>
                                <a:cubicBezTo>
                                  <a:pt x="55344" y="20434"/>
                                  <a:pt x="50683" y="25489"/>
                                  <a:pt x="44714" y="26111"/>
                                </a:cubicBezTo>
                                <a:cubicBezTo>
                                  <a:pt x="39050" y="34099"/>
                                  <a:pt x="27163" y="42735"/>
                                  <a:pt x="11136" y="50673"/>
                                </a:cubicBezTo>
                                <a:cubicBezTo>
                                  <a:pt x="29893" y="76975"/>
                                  <a:pt x="37729" y="99847"/>
                                  <a:pt x="29055" y="108521"/>
                                </a:cubicBezTo>
                                <a:cubicBezTo>
                                  <a:pt x="26668" y="110896"/>
                                  <a:pt x="23201" y="112052"/>
                                  <a:pt x="18883" y="112052"/>
                                </a:cubicBezTo>
                                <a:lnTo>
                                  <a:pt x="0" y="107022"/>
                                </a:lnTo>
                                <a:lnTo>
                                  <a:pt x="0" y="98232"/>
                                </a:lnTo>
                                <a:lnTo>
                                  <a:pt x="4878" y="100749"/>
                                </a:lnTo>
                                <a:cubicBezTo>
                                  <a:pt x="10405" y="102943"/>
                                  <a:pt x="15200" y="104115"/>
                                  <a:pt x="18883" y="104115"/>
                                </a:cubicBezTo>
                                <a:cubicBezTo>
                                  <a:pt x="20140" y="104115"/>
                                  <a:pt x="22400" y="103949"/>
                                  <a:pt x="23454" y="102908"/>
                                </a:cubicBezTo>
                                <a:cubicBezTo>
                                  <a:pt x="25550" y="100813"/>
                                  <a:pt x="25639" y="91757"/>
                                  <a:pt x="17219" y="75463"/>
                                </a:cubicBezTo>
                                <a:cubicBezTo>
                                  <a:pt x="13701" y="68682"/>
                                  <a:pt x="9192" y="61468"/>
                                  <a:pt x="3858" y="54102"/>
                                </a:cubicBezTo>
                                <a:lnTo>
                                  <a:pt x="0" y="55630"/>
                                </a:lnTo>
                                <a:lnTo>
                                  <a:pt x="0" y="36495"/>
                                </a:lnTo>
                                <a:lnTo>
                                  <a:pt x="6360" y="44183"/>
                                </a:lnTo>
                                <a:cubicBezTo>
                                  <a:pt x="12088" y="41402"/>
                                  <a:pt x="17358" y="38494"/>
                                  <a:pt x="22045" y="35484"/>
                                </a:cubicBezTo>
                                <a:cubicBezTo>
                                  <a:pt x="28242" y="31509"/>
                                  <a:pt x="33144" y="27521"/>
                                  <a:pt x="36383" y="23863"/>
                                </a:cubicBezTo>
                                <a:cubicBezTo>
                                  <a:pt x="33462" y="21692"/>
                                  <a:pt x="31557" y="18224"/>
                                  <a:pt x="31557" y="14288"/>
                                </a:cubicBezTo>
                                <a:cubicBezTo>
                                  <a:pt x="31557" y="13043"/>
                                  <a:pt x="31748" y="11811"/>
                                  <a:pt x="32116" y="10681"/>
                                </a:cubicBezTo>
                                <a:cubicBezTo>
                                  <a:pt x="26274" y="8865"/>
                                  <a:pt x="18197" y="7912"/>
                                  <a:pt x="8659" y="7912"/>
                                </a:cubicBezTo>
                                <a:lnTo>
                                  <a:pt x="0" y="8230"/>
                                </a:lnTo>
                                <a:lnTo>
                                  <a:pt x="0" y="274"/>
                                </a:lnTo>
                                <a:lnTo>
                                  <a:pt x="8659" y="0"/>
                                </a:lnTo>
                                <a:close/>
                              </a:path>
                            </a:pathLst>
                          </a:custGeom>
                          <a:ln w="0" cap="flat">
                            <a:miter lim="127000"/>
                          </a:ln>
                        </wps:spPr>
                        <wps:style>
                          <a:lnRef idx="0">
                            <a:srgbClr val="000000">
                              <a:alpha val="0"/>
                            </a:srgbClr>
                          </a:lnRef>
                          <a:fillRef idx="1">
                            <a:srgbClr val="A9A4A0"/>
                          </a:fillRef>
                          <a:effectRef idx="0">
                            <a:scrgbClr r="0" g="0" b="0"/>
                          </a:effectRef>
                          <a:fontRef idx="none"/>
                        </wps:style>
                        <wps:bodyPr/>
                      </wps:wsp>
                      <wps:wsp>
                        <wps:cNvPr id="1872" name="Shape 1872"/>
                        <wps:cNvSpPr/>
                        <wps:spPr>
                          <a:xfrm>
                            <a:off x="1982821" y="986721"/>
                            <a:ext cx="36487" cy="8814"/>
                          </a:xfrm>
                          <a:custGeom>
                            <a:avLst/>
                            <a:gdLst/>
                            <a:ahLst/>
                            <a:cxnLst/>
                            <a:rect l="0" t="0" r="0" b="0"/>
                            <a:pathLst>
                              <a:path w="36487" h="8814">
                                <a:moveTo>
                                  <a:pt x="6083" y="0"/>
                                </a:moveTo>
                                <a:lnTo>
                                  <a:pt x="30404" y="0"/>
                                </a:lnTo>
                                <a:cubicBezTo>
                                  <a:pt x="33769" y="0"/>
                                  <a:pt x="36487" y="1994"/>
                                  <a:pt x="36487" y="4420"/>
                                </a:cubicBezTo>
                                <a:cubicBezTo>
                                  <a:pt x="36487" y="6845"/>
                                  <a:pt x="33769" y="8814"/>
                                  <a:pt x="30404" y="8814"/>
                                </a:cubicBezTo>
                                <a:lnTo>
                                  <a:pt x="6083" y="8814"/>
                                </a:lnTo>
                                <a:cubicBezTo>
                                  <a:pt x="2718" y="8814"/>
                                  <a:pt x="0" y="6845"/>
                                  <a:pt x="0" y="4420"/>
                                </a:cubicBezTo>
                                <a:cubicBezTo>
                                  <a:pt x="0" y="1994"/>
                                  <a:pt x="2718" y="0"/>
                                  <a:pt x="6083" y="0"/>
                                </a:cubicBezTo>
                                <a:close/>
                              </a:path>
                            </a:pathLst>
                          </a:custGeom>
                          <a:ln w="0" cap="flat">
                            <a:miter lim="127000"/>
                          </a:ln>
                        </wps:spPr>
                        <wps:style>
                          <a:lnRef idx="0">
                            <a:srgbClr val="000000">
                              <a:alpha val="0"/>
                            </a:srgbClr>
                          </a:lnRef>
                          <a:fillRef idx="1">
                            <a:srgbClr val="A9A4A0"/>
                          </a:fillRef>
                          <a:effectRef idx="0">
                            <a:scrgbClr r="0" g="0" b="0"/>
                          </a:effectRef>
                          <a:fontRef idx="none"/>
                        </wps:style>
                        <wps:bodyPr/>
                      </wps:wsp>
                      <wps:wsp>
                        <wps:cNvPr id="1873" name="Shape 1873"/>
                        <wps:cNvSpPr/>
                        <wps:spPr>
                          <a:xfrm>
                            <a:off x="1982821" y="996082"/>
                            <a:ext cx="36487" cy="8801"/>
                          </a:xfrm>
                          <a:custGeom>
                            <a:avLst/>
                            <a:gdLst/>
                            <a:ahLst/>
                            <a:cxnLst/>
                            <a:rect l="0" t="0" r="0" b="0"/>
                            <a:pathLst>
                              <a:path w="36487" h="8801">
                                <a:moveTo>
                                  <a:pt x="6083" y="0"/>
                                </a:moveTo>
                                <a:lnTo>
                                  <a:pt x="30404" y="0"/>
                                </a:lnTo>
                                <a:cubicBezTo>
                                  <a:pt x="33769" y="0"/>
                                  <a:pt x="36487" y="1981"/>
                                  <a:pt x="36487" y="4407"/>
                                </a:cubicBezTo>
                                <a:cubicBezTo>
                                  <a:pt x="36487" y="6833"/>
                                  <a:pt x="33769" y="8801"/>
                                  <a:pt x="30404" y="8801"/>
                                </a:cubicBezTo>
                                <a:lnTo>
                                  <a:pt x="6083" y="8801"/>
                                </a:lnTo>
                                <a:cubicBezTo>
                                  <a:pt x="2718" y="8801"/>
                                  <a:pt x="0" y="6833"/>
                                  <a:pt x="0" y="4407"/>
                                </a:cubicBezTo>
                                <a:cubicBezTo>
                                  <a:pt x="0" y="1981"/>
                                  <a:pt x="2718" y="0"/>
                                  <a:pt x="6083" y="0"/>
                                </a:cubicBezTo>
                                <a:close/>
                              </a:path>
                            </a:pathLst>
                          </a:custGeom>
                          <a:ln w="0" cap="flat">
                            <a:miter lim="127000"/>
                          </a:ln>
                        </wps:spPr>
                        <wps:style>
                          <a:lnRef idx="0">
                            <a:srgbClr val="000000">
                              <a:alpha val="0"/>
                            </a:srgbClr>
                          </a:lnRef>
                          <a:fillRef idx="1">
                            <a:srgbClr val="A9A4A0"/>
                          </a:fillRef>
                          <a:effectRef idx="0">
                            <a:scrgbClr r="0" g="0" b="0"/>
                          </a:effectRef>
                          <a:fontRef idx="none"/>
                        </wps:style>
                        <wps:bodyPr/>
                      </wps:wsp>
                      <wps:wsp>
                        <wps:cNvPr id="1874" name="Shape 1874"/>
                        <wps:cNvSpPr/>
                        <wps:spPr>
                          <a:xfrm>
                            <a:off x="1990077" y="1005433"/>
                            <a:ext cx="21971" cy="8801"/>
                          </a:xfrm>
                          <a:custGeom>
                            <a:avLst/>
                            <a:gdLst/>
                            <a:ahLst/>
                            <a:cxnLst/>
                            <a:rect l="0" t="0" r="0" b="0"/>
                            <a:pathLst>
                              <a:path w="21971" h="8801">
                                <a:moveTo>
                                  <a:pt x="3658" y="0"/>
                                </a:moveTo>
                                <a:lnTo>
                                  <a:pt x="18314" y="0"/>
                                </a:lnTo>
                                <a:cubicBezTo>
                                  <a:pt x="20333" y="0"/>
                                  <a:pt x="21971" y="1981"/>
                                  <a:pt x="21971" y="4407"/>
                                </a:cubicBezTo>
                                <a:cubicBezTo>
                                  <a:pt x="21971" y="6833"/>
                                  <a:pt x="20333" y="8801"/>
                                  <a:pt x="18314" y="8801"/>
                                </a:cubicBezTo>
                                <a:lnTo>
                                  <a:pt x="3658" y="8801"/>
                                </a:lnTo>
                                <a:cubicBezTo>
                                  <a:pt x="1638" y="8801"/>
                                  <a:pt x="0" y="6833"/>
                                  <a:pt x="0" y="4407"/>
                                </a:cubicBezTo>
                                <a:cubicBezTo>
                                  <a:pt x="0" y="1981"/>
                                  <a:pt x="1638" y="0"/>
                                  <a:pt x="3658" y="0"/>
                                </a:cubicBezTo>
                                <a:close/>
                              </a:path>
                            </a:pathLst>
                          </a:custGeom>
                          <a:ln w="0" cap="flat">
                            <a:miter lim="127000"/>
                          </a:ln>
                        </wps:spPr>
                        <wps:style>
                          <a:lnRef idx="0">
                            <a:srgbClr val="000000">
                              <a:alpha val="0"/>
                            </a:srgbClr>
                          </a:lnRef>
                          <a:fillRef idx="1">
                            <a:srgbClr val="A9A4A0"/>
                          </a:fillRef>
                          <a:effectRef idx="0">
                            <a:scrgbClr r="0" g="0" b="0"/>
                          </a:effectRef>
                          <a:fontRef idx="none"/>
                        </wps:style>
                        <wps:bodyPr/>
                      </wps:wsp>
                      <wps:wsp>
                        <wps:cNvPr id="1875" name="Shape 1875"/>
                        <wps:cNvSpPr/>
                        <wps:spPr>
                          <a:xfrm>
                            <a:off x="1922710" y="846636"/>
                            <a:ext cx="109083" cy="138493"/>
                          </a:xfrm>
                          <a:custGeom>
                            <a:avLst/>
                            <a:gdLst/>
                            <a:ahLst/>
                            <a:cxnLst/>
                            <a:rect l="0" t="0" r="0" b="0"/>
                            <a:pathLst>
                              <a:path w="109083" h="138493">
                                <a:moveTo>
                                  <a:pt x="76035" y="0"/>
                                </a:moveTo>
                                <a:cubicBezTo>
                                  <a:pt x="79070" y="0"/>
                                  <a:pt x="77013" y="51"/>
                                  <a:pt x="77533" y="51"/>
                                </a:cubicBezTo>
                                <a:cubicBezTo>
                                  <a:pt x="78054" y="51"/>
                                  <a:pt x="79070" y="0"/>
                                  <a:pt x="79070" y="0"/>
                                </a:cubicBezTo>
                                <a:lnTo>
                                  <a:pt x="79070" y="89"/>
                                </a:lnTo>
                                <a:cubicBezTo>
                                  <a:pt x="88574" y="341"/>
                                  <a:pt x="96613" y="1742"/>
                                  <a:pt x="103364" y="4036"/>
                                </a:cubicBezTo>
                                <a:lnTo>
                                  <a:pt x="109083" y="7249"/>
                                </a:lnTo>
                                <a:lnTo>
                                  <a:pt x="109083" y="19823"/>
                                </a:lnTo>
                                <a:lnTo>
                                  <a:pt x="93777" y="15227"/>
                                </a:lnTo>
                                <a:cubicBezTo>
                                  <a:pt x="93777" y="15227"/>
                                  <a:pt x="95963" y="16454"/>
                                  <a:pt x="99040" y="18848"/>
                                </a:cubicBezTo>
                                <a:lnTo>
                                  <a:pt x="109083" y="28900"/>
                                </a:lnTo>
                                <a:lnTo>
                                  <a:pt x="109083" y="105499"/>
                                </a:lnTo>
                                <a:lnTo>
                                  <a:pt x="104859" y="110681"/>
                                </a:lnTo>
                                <a:cubicBezTo>
                                  <a:pt x="96463" y="125235"/>
                                  <a:pt x="97320" y="138493"/>
                                  <a:pt x="97320" y="138493"/>
                                </a:cubicBezTo>
                                <a:lnTo>
                                  <a:pt x="59233" y="138493"/>
                                </a:lnTo>
                                <a:cubicBezTo>
                                  <a:pt x="59233" y="138493"/>
                                  <a:pt x="60033" y="114922"/>
                                  <a:pt x="39116" y="96139"/>
                                </a:cubicBezTo>
                                <a:cubicBezTo>
                                  <a:pt x="18478" y="77597"/>
                                  <a:pt x="0" y="2032"/>
                                  <a:pt x="76035" y="89"/>
                                </a:cubicBezTo>
                                <a:lnTo>
                                  <a:pt x="76035" y="0"/>
                                </a:lnTo>
                                <a:close/>
                              </a:path>
                            </a:pathLst>
                          </a:custGeom>
                          <a:ln w="0" cap="flat">
                            <a:miter lim="127000"/>
                          </a:ln>
                        </wps:spPr>
                        <wps:style>
                          <a:lnRef idx="0">
                            <a:srgbClr val="000000">
                              <a:alpha val="0"/>
                            </a:srgbClr>
                          </a:lnRef>
                          <a:fillRef idx="1">
                            <a:srgbClr val="A9A4A0"/>
                          </a:fillRef>
                          <a:effectRef idx="0">
                            <a:scrgbClr r="0" g="0" b="0"/>
                          </a:effectRef>
                          <a:fontRef idx="none"/>
                        </wps:style>
                        <wps:bodyPr/>
                      </wps:wsp>
                      <wps:wsp>
                        <wps:cNvPr id="1876" name="Shape 1876"/>
                        <wps:cNvSpPr/>
                        <wps:spPr>
                          <a:xfrm>
                            <a:off x="2031793" y="853886"/>
                            <a:ext cx="36959" cy="98249"/>
                          </a:xfrm>
                          <a:custGeom>
                            <a:avLst/>
                            <a:gdLst/>
                            <a:ahLst/>
                            <a:cxnLst/>
                            <a:rect l="0" t="0" r="0" b="0"/>
                            <a:pathLst>
                              <a:path w="36959" h="98249">
                                <a:moveTo>
                                  <a:pt x="0" y="0"/>
                                </a:moveTo>
                                <a:lnTo>
                                  <a:pt x="10846" y="6094"/>
                                </a:lnTo>
                                <a:cubicBezTo>
                                  <a:pt x="36959" y="29049"/>
                                  <a:pt x="23098" y="74993"/>
                                  <a:pt x="7630" y="88890"/>
                                </a:cubicBezTo>
                                <a:lnTo>
                                  <a:pt x="0" y="98249"/>
                                </a:lnTo>
                                <a:lnTo>
                                  <a:pt x="0" y="21650"/>
                                </a:lnTo>
                                <a:lnTo>
                                  <a:pt x="565" y="22216"/>
                                </a:lnTo>
                                <a:cubicBezTo>
                                  <a:pt x="7693" y="31546"/>
                                  <a:pt x="13205" y="45297"/>
                                  <a:pt x="6741" y="62982"/>
                                </a:cubicBezTo>
                                <a:cubicBezTo>
                                  <a:pt x="6741" y="62982"/>
                                  <a:pt x="29640" y="27268"/>
                                  <a:pt x="558" y="12741"/>
                                </a:cubicBezTo>
                                <a:lnTo>
                                  <a:pt x="0" y="12573"/>
                                </a:lnTo>
                                <a:lnTo>
                                  <a:pt x="0" y="0"/>
                                </a:lnTo>
                                <a:close/>
                              </a:path>
                            </a:pathLst>
                          </a:custGeom>
                          <a:ln w="0" cap="flat">
                            <a:miter lim="127000"/>
                          </a:ln>
                        </wps:spPr>
                        <wps:style>
                          <a:lnRef idx="0">
                            <a:srgbClr val="000000">
                              <a:alpha val="0"/>
                            </a:srgbClr>
                          </a:lnRef>
                          <a:fillRef idx="1">
                            <a:srgbClr val="A9A4A0"/>
                          </a:fillRef>
                          <a:effectRef idx="0">
                            <a:scrgbClr r="0" g="0" b="0"/>
                          </a:effectRef>
                          <a:fontRef idx="none"/>
                        </wps:style>
                        <wps:bodyPr/>
                      </wps:wsp>
                      <wps:wsp>
                        <wps:cNvPr id="1877" name="Shape 1877"/>
                        <wps:cNvSpPr/>
                        <wps:spPr>
                          <a:xfrm>
                            <a:off x="1244872" y="1200625"/>
                            <a:ext cx="66370" cy="66383"/>
                          </a:xfrm>
                          <a:custGeom>
                            <a:avLst/>
                            <a:gdLst/>
                            <a:ahLst/>
                            <a:cxnLst/>
                            <a:rect l="0" t="0" r="0" b="0"/>
                            <a:pathLst>
                              <a:path w="66370" h="66383">
                                <a:moveTo>
                                  <a:pt x="33198" y="0"/>
                                </a:moveTo>
                                <a:cubicBezTo>
                                  <a:pt x="51524" y="0"/>
                                  <a:pt x="66370" y="14859"/>
                                  <a:pt x="66370" y="33185"/>
                                </a:cubicBezTo>
                                <a:cubicBezTo>
                                  <a:pt x="66370" y="51524"/>
                                  <a:pt x="51524" y="66383"/>
                                  <a:pt x="33198" y="66383"/>
                                </a:cubicBezTo>
                                <a:cubicBezTo>
                                  <a:pt x="14859" y="66383"/>
                                  <a:pt x="0" y="51524"/>
                                  <a:pt x="0" y="33185"/>
                                </a:cubicBezTo>
                                <a:cubicBezTo>
                                  <a:pt x="0" y="14859"/>
                                  <a:pt x="14859" y="0"/>
                                  <a:pt x="33198" y="0"/>
                                </a:cubicBezTo>
                                <a:close/>
                              </a:path>
                            </a:pathLst>
                          </a:custGeom>
                          <a:ln w="0" cap="flat">
                            <a:miter lim="127000"/>
                          </a:ln>
                        </wps:spPr>
                        <wps:style>
                          <a:lnRef idx="0">
                            <a:srgbClr val="000000">
                              <a:alpha val="0"/>
                            </a:srgbClr>
                          </a:lnRef>
                          <a:fillRef idx="1">
                            <a:srgbClr val="A9A4A0"/>
                          </a:fillRef>
                          <a:effectRef idx="0">
                            <a:scrgbClr r="0" g="0" b="0"/>
                          </a:effectRef>
                          <a:fontRef idx="none"/>
                        </wps:style>
                        <wps:bodyPr/>
                      </wps:wsp>
                      <wps:wsp>
                        <wps:cNvPr id="1878" name="Shape 1878"/>
                        <wps:cNvSpPr/>
                        <wps:spPr>
                          <a:xfrm>
                            <a:off x="1283388" y="1094908"/>
                            <a:ext cx="51626" cy="51625"/>
                          </a:xfrm>
                          <a:custGeom>
                            <a:avLst/>
                            <a:gdLst/>
                            <a:ahLst/>
                            <a:cxnLst/>
                            <a:rect l="0" t="0" r="0" b="0"/>
                            <a:pathLst>
                              <a:path w="51626" h="51625">
                                <a:moveTo>
                                  <a:pt x="25806" y="0"/>
                                </a:moveTo>
                                <a:cubicBezTo>
                                  <a:pt x="40068" y="0"/>
                                  <a:pt x="51626" y="11557"/>
                                  <a:pt x="51626" y="25819"/>
                                </a:cubicBezTo>
                                <a:cubicBezTo>
                                  <a:pt x="51626" y="40068"/>
                                  <a:pt x="40068" y="51625"/>
                                  <a:pt x="25806" y="51625"/>
                                </a:cubicBezTo>
                                <a:cubicBezTo>
                                  <a:pt x="11570" y="51625"/>
                                  <a:pt x="0" y="40068"/>
                                  <a:pt x="0" y="25819"/>
                                </a:cubicBezTo>
                                <a:cubicBezTo>
                                  <a:pt x="0" y="11557"/>
                                  <a:pt x="11570" y="0"/>
                                  <a:pt x="25806" y="0"/>
                                </a:cubicBezTo>
                                <a:close/>
                              </a:path>
                            </a:pathLst>
                          </a:custGeom>
                          <a:ln w="0" cap="flat">
                            <a:miter lim="127000"/>
                          </a:ln>
                        </wps:spPr>
                        <wps:style>
                          <a:lnRef idx="0">
                            <a:srgbClr val="000000">
                              <a:alpha val="0"/>
                            </a:srgbClr>
                          </a:lnRef>
                          <a:fillRef idx="1">
                            <a:srgbClr val="A9A4A0"/>
                          </a:fillRef>
                          <a:effectRef idx="0">
                            <a:scrgbClr r="0" g="0" b="0"/>
                          </a:effectRef>
                          <a:fontRef idx="none"/>
                        </wps:style>
                        <wps:bodyPr/>
                      </wps:wsp>
                      <wps:wsp>
                        <wps:cNvPr id="1879" name="Shape 1879"/>
                        <wps:cNvSpPr/>
                        <wps:spPr>
                          <a:xfrm>
                            <a:off x="1208193" y="1143383"/>
                            <a:ext cx="31788" cy="31788"/>
                          </a:xfrm>
                          <a:custGeom>
                            <a:avLst/>
                            <a:gdLst/>
                            <a:ahLst/>
                            <a:cxnLst/>
                            <a:rect l="0" t="0" r="0" b="0"/>
                            <a:pathLst>
                              <a:path w="31788" h="31788">
                                <a:moveTo>
                                  <a:pt x="15278" y="330"/>
                                </a:moveTo>
                                <a:cubicBezTo>
                                  <a:pt x="23863" y="0"/>
                                  <a:pt x="31115" y="6693"/>
                                  <a:pt x="31445" y="15278"/>
                                </a:cubicBezTo>
                                <a:cubicBezTo>
                                  <a:pt x="31788" y="23876"/>
                                  <a:pt x="25108" y="31115"/>
                                  <a:pt x="16510" y="31458"/>
                                </a:cubicBezTo>
                                <a:cubicBezTo>
                                  <a:pt x="7900" y="31788"/>
                                  <a:pt x="660" y="25095"/>
                                  <a:pt x="330" y="16510"/>
                                </a:cubicBezTo>
                                <a:cubicBezTo>
                                  <a:pt x="0" y="7912"/>
                                  <a:pt x="6693" y="673"/>
                                  <a:pt x="15278" y="330"/>
                                </a:cubicBezTo>
                                <a:close/>
                              </a:path>
                            </a:pathLst>
                          </a:custGeom>
                          <a:ln w="0" cap="flat">
                            <a:miter lim="127000"/>
                          </a:ln>
                        </wps:spPr>
                        <wps:style>
                          <a:lnRef idx="0">
                            <a:srgbClr val="000000">
                              <a:alpha val="0"/>
                            </a:srgbClr>
                          </a:lnRef>
                          <a:fillRef idx="1">
                            <a:srgbClr val="A9A4A0"/>
                          </a:fillRef>
                          <a:effectRef idx="0">
                            <a:scrgbClr r="0" g="0" b="0"/>
                          </a:effectRef>
                          <a:fontRef idx="none"/>
                        </wps:style>
                        <wps:bodyPr/>
                      </wps:wsp>
                      <wps:wsp>
                        <wps:cNvPr id="1880" name="Shape 1880"/>
                        <wps:cNvSpPr/>
                        <wps:spPr>
                          <a:xfrm>
                            <a:off x="1308490" y="1312966"/>
                            <a:ext cx="28892" cy="28880"/>
                          </a:xfrm>
                          <a:custGeom>
                            <a:avLst/>
                            <a:gdLst/>
                            <a:ahLst/>
                            <a:cxnLst/>
                            <a:rect l="0" t="0" r="0" b="0"/>
                            <a:pathLst>
                              <a:path w="28892" h="28880">
                                <a:moveTo>
                                  <a:pt x="16345" y="1067"/>
                                </a:moveTo>
                                <a:cubicBezTo>
                                  <a:pt x="23762" y="2108"/>
                                  <a:pt x="28892" y="8966"/>
                                  <a:pt x="27826" y="16358"/>
                                </a:cubicBezTo>
                                <a:cubicBezTo>
                                  <a:pt x="26772" y="23749"/>
                                  <a:pt x="19926" y="28880"/>
                                  <a:pt x="12547" y="27838"/>
                                </a:cubicBezTo>
                                <a:cubicBezTo>
                                  <a:pt x="5143" y="26784"/>
                                  <a:pt x="0" y="19926"/>
                                  <a:pt x="1054" y="12535"/>
                                </a:cubicBezTo>
                                <a:cubicBezTo>
                                  <a:pt x="2108" y="5143"/>
                                  <a:pt x="8954" y="0"/>
                                  <a:pt x="16345" y="1067"/>
                                </a:cubicBezTo>
                                <a:close/>
                              </a:path>
                            </a:pathLst>
                          </a:custGeom>
                          <a:ln w="0" cap="flat">
                            <a:miter lim="127000"/>
                          </a:ln>
                        </wps:spPr>
                        <wps:style>
                          <a:lnRef idx="0">
                            <a:srgbClr val="000000">
                              <a:alpha val="0"/>
                            </a:srgbClr>
                          </a:lnRef>
                          <a:fillRef idx="1">
                            <a:srgbClr val="A9A4A0"/>
                          </a:fillRef>
                          <a:effectRef idx="0">
                            <a:scrgbClr r="0" g="0" b="0"/>
                          </a:effectRef>
                          <a:fontRef idx="none"/>
                        </wps:style>
                        <wps:bodyPr/>
                      </wps:wsp>
                      <wps:wsp>
                        <wps:cNvPr id="1881" name="Shape 1881"/>
                        <wps:cNvSpPr/>
                        <wps:spPr>
                          <a:xfrm>
                            <a:off x="1156775" y="1233000"/>
                            <a:ext cx="35242" cy="35230"/>
                          </a:xfrm>
                          <a:custGeom>
                            <a:avLst/>
                            <a:gdLst/>
                            <a:ahLst/>
                            <a:cxnLst/>
                            <a:rect l="0" t="0" r="0" b="0"/>
                            <a:pathLst>
                              <a:path w="35242" h="35230">
                                <a:moveTo>
                                  <a:pt x="17628" y="0"/>
                                </a:moveTo>
                                <a:cubicBezTo>
                                  <a:pt x="27356" y="0"/>
                                  <a:pt x="35242" y="7887"/>
                                  <a:pt x="35242" y="17615"/>
                                </a:cubicBezTo>
                                <a:cubicBezTo>
                                  <a:pt x="35242" y="27343"/>
                                  <a:pt x="27356" y="35230"/>
                                  <a:pt x="17628" y="35230"/>
                                </a:cubicBezTo>
                                <a:cubicBezTo>
                                  <a:pt x="7899" y="35230"/>
                                  <a:pt x="0" y="27343"/>
                                  <a:pt x="0" y="17615"/>
                                </a:cubicBezTo>
                                <a:cubicBezTo>
                                  <a:pt x="0" y="7887"/>
                                  <a:pt x="7899" y="0"/>
                                  <a:pt x="17628" y="0"/>
                                </a:cubicBezTo>
                                <a:close/>
                              </a:path>
                            </a:pathLst>
                          </a:custGeom>
                          <a:ln w="0" cap="flat">
                            <a:miter lim="127000"/>
                          </a:ln>
                        </wps:spPr>
                        <wps:style>
                          <a:lnRef idx="0">
                            <a:srgbClr val="000000">
                              <a:alpha val="0"/>
                            </a:srgbClr>
                          </a:lnRef>
                          <a:fillRef idx="1">
                            <a:srgbClr val="A9A4A0"/>
                          </a:fillRef>
                          <a:effectRef idx="0">
                            <a:scrgbClr r="0" g="0" b="0"/>
                          </a:effectRef>
                          <a:fontRef idx="none"/>
                        </wps:style>
                        <wps:bodyPr/>
                      </wps:wsp>
                      <wps:wsp>
                        <wps:cNvPr id="1882" name="Shape 1882"/>
                        <wps:cNvSpPr/>
                        <wps:spPr>
                          <a:xfrm>
                            <a:off x="1275302" y="1116717"/>
                            <a:ext cx="39129" cy="117018"/>
                          </a:xfrm>
                          <a:custGeom>
                            <a:avLst/>
                            <a:gdLst/>
                            <a:ahLst/>
                            <a:cxnLst/>
                            <a:rect l="0" t="0" r="0" b="0"/>
                            <a:pathLst>
                              <a:path w="39129" h="117018">
                                <a:moveTo>
                                  <a:pt x="34950" y="686"/>
                                </a:moveTo>
                                <a:cubicBezTo>
                                  <a:pt x="37579" y="1384"/>
                                  <a:pt x="39129" y="4089"/>
                                  <a:pt x="38430" y="6706"/>
                                </a:cubicBezTo>
                                <a:lnTo>
                                  <a:pt x="10198" y="112839"/>
                                </a:lnTo>
                                <a:cubicBezTo>
                                  <a:pt x="9500" y="115443"/>
                                  <a:pt x="6794" y="117018"/>
                                  <a:pt x="4178" y="116319"/>
                                </a:cubicBezTo>
                                <a:cubicBezTo>
                                  <a:pt x="1549" y="115608"/>
                                  <a:pt x="0" y="112928"/>
                                  <a:pt x="686" y="110299"/>
                                </a:cubicBezTo>
                                <a:lnTo>
                                  <a:pt x="28931" y="4178"/>
                                </a:lnTo>
                                <a:cubicBezTo>
                                  <a:pt x="29629" y="1562"/>
                                  <a:pt x="32309" y="0"/>
                                  <a:pt x="34950" y="686"/>
                                </a:cubicBezTo>
                                <a:close/>
                              </a:path>
                            </a:pathLst>
                          </a:custGeom>
                          <a:ln w="0" cap="flat">
                            <a:miter lim="127000"/>
                          </a:ln>
                        </wps:spPr>
                        <wps:style>
                          <a:lnRef idx="0">
                            <a:srgbClr val="000000">
                              <a:alpha val="0"/>
                            </a:srgbClr>
                          </a:lnRef>
                          <a:fillRef idx="1">
                            <a:srgbClr val="A9A4A0"/>
                          </a:fillRef>
                          <a:effectRef idx="0">
                            <a:scrgbClr r="0" g="0" b="0"/>
                          </a:effectRef>
                          <a:fontRef idx="none"/>
                        </wps:style>
                        <wps:bodyPr/>
                      </wps:wsp>
                      <wps:wsp>
                        <wps:cNvPr id="1883" name="Shape 1883"/>
                        <wps:cNvSpPr/>
                        <wps:spPr>
                          <a:xfrm>
                            <a:off x="1225331" y="1160879"/>
                            <a:ext cx="50457" cy="67437"/>
                          </a:xfrm>
                          <a:custGeom>
                            <a:avLst/>
                            <a:gdLst/>
                            <a:ahLst/>
                            <a:cxnLst/>
                            <a:rect l="0" t="0" r="0" b="0"/>
                            <a:pathLst>
                              <a:path w="50457" h="67437">
                                <a:moveTo>
                                  <a:pt x="1816" y="1054"/>
                                </a:moveTo>
                                <a:cubicBezTo>
                                  <a:pt x="3302" y="0"/>
                                  <a:pt x="5372" y="343"/>
                                  <a:pt x="6426" y="1816"/>
                                </a:cubicBezTo>
                                <a:lnTo>
                                  <a:pt x="49390" y="61785"/>
                                </a:lnTo>
                                <a:cubicBezTo>
                                  <a:pt x="50457" y="63259"/>
                                  <a:pt x="50101" y="65329"/>
                                  <a:pt x="48628" y="66383"/>
                                </a:cubicBezTo>
                                <a:cubicBezTo>
                                  <a:pt x="47142" y="67437"/>
                                  <a:pt x="45085" y="67094"/>
                                  <a:pt x="44018" y="65621"/>
                                </a:cubicBezTo>
                                <a:lnTo>
                                  <a:pt x="1054" y="5664"/>
                                </a:lnTo>
                                <a:cubicBezTo>
                                  <a:pt x="0" y="4178"/>
                                  <a:pt x="343" y="2121"/>
                                  <a:pt x="1816" y="1054"/>
                                </a:cubicBezTo>
                                <a:close/>
                              </a:path>
                            </a:pathLst>
                          </a:custGeom>
                          <a:ln w="0" cap="flat">
                            <a:miter lim="127000"/>
                          </a:ln>
                        </wps:spPr>
                        <wps:style>
                          <a:lnRef idx="0">
                            <a:srgbClr val="000000">
                              <a:alpha val="0"/>
                            </a:srgbClr>
                          </a:lnRef>
                          <a:fillRef idx="1">
                            <a:srgbClr val="A9A4A0"/>
                          </a:fillRef>
                          <a:effectRef idx="0">
                            <a:scrgbClr r="0" g="0" b="0"/>
                          </a:effectRef>
                          <a:fontRef idx="none"/>
                        </wps:style>
                        <wps:bodyPr/>
                      </wps:wsp>
                      <wps:wsp>
                        <wps:cNvPr id="1884" name="Shape 1884"/>
                        <wps:cNvSpPr/>
                        <wps:spPr>
                          <a:xfrm>
                            <a:off x="1285221" y="1253416"/>
                            <a:ext cx="39014" cy="74231"/>
                          </a:xfrm>
                          <a:custGeom>
                            <a:avLst/>
                            <a:gdLst/>
                            <a:ahLst/>
                            <a:cxnLst/>
                            <a:rect l="0" t="0" r="0" b="0"/>
                            <a:pathLst>
                              <a:path w="39014" h="74231">
                                <a:moveTo>
                                  <a:pt x="2375" y="775"/>
                                </a:moveTo>
                                <a:cubicBezTo>
                                  <a:pt x="4013" y="0"/>
                                  <a:pt x="5982" y="711"/>
                                  <a:pt x="6769" y="2362"/>
                                </a:cubicBezTo>
                                <a:lnTo>
                                  <a:pt x="38227" y="69063"/>
                                </a:lnTo>
                                <a:cubicBezTo>
                                  <a:pt x="39014" y="70714"/>
                                  <a:pt x="38303" y="72682"/>
                                  <a:pt x="36652" y="73457"/>
                                </a:cubicBezTo>
                                <a:cubicBezTo>
                                  <a:pt x="35014" y="74231"/>
                                  <a:pt x="33033" y="73533"/>
                                  <a:pt x="32271" y="71882"/>
                                </a:cubicBezTo>
                                <a:lnTo>
                                  <a:pt x="787" y="5169"/>
                                </a:lnTo>
                                <a:cubicBezTo>
                                  <a:pt x="0" y="3531"/>
                                  <a:pt x="724" y="1562"/>
                                  <a:pt x="2375" y="775"/>
                                </a:cubicBezTo>
                                <a:close/>
                              </a:path>
                            </a:pathLst>
                          </a:custGeom>
                          <a:ln w="0" cap="flat">
                            <a:miter lim="127000"/>
                          </a:ln>
                        </wps:spPr>
                        <wps:style>
                          <a:lnRef idx="0">
                            <a:srgbClr val="000000">
                              <a:alpha val="0"/>
                            </a:srgbClr>
                          </a:lnRef>
                          <a:fillRef idx="1">
                            <a:srgbClr val="A9A4A0"/>
                          </a:fillRef>
                          <a:effectRef idx="0">
                            <a:scrgbClr r="0" g="0" b="0"/>
                          </a:effectRef>
                          <a:fontRef idx="none"/>
                        </wps:style>
                        <wps:bodyPr/>
                      </wps:wsp>
                      <wps:wsp>
                        <wps:cNvPr id="1885" name="Shape 1885"/>
                        <wps:cNvSpPr/>
                        <wps:spPr>
                          <a:xfrm>
                            <a:off x="1178999" y="1235211"/>
                            <a:ext cx="86538" cy="17145"/>
                          </a:xfrm>
                          <a:custGeom>
                            <a:avLst/>
                            <a:gdLst/>
                            <a:ahLst/>
                            <a:cxnLst/>
                            <a:rect l="0" t="0" r="0" b="0"/>
                            <a:pathLst>
                              <a:path w="86538" h="17145">
                                <a:moveTo>
                                  <a:pt x="82322" y="241"/>
                                </a:moveTo>
                                <a:cubicBezTo>
                                  <a:pt x="84277" y="0"/>
                                  <a:pt x="86055" y="1384"/>
                                  <a:pt x="86309" y="3340"/>
                                </a:cubicBezTo>
                                <a:cubicBezTo>
                                  <a:pt x="86538" y="5296"/>
                                  <a:pt x="85141" y="7074"/>
                                  <a:pt x="83185" y="7302"/>
                                </a:cubicBezTo>
                                <a:lnTo>
                                  <a:pt x="4204" y="16904"/>
                                </a:lnTo>
                                <a:cubicBezTo>
                                  <a:pt x="2261" y="17145"/>
                                  <a:pt x="470" y="15748"/>
                                  <a:pt x="241" y="13805"/>
                                </a:cubicBezTo>
                                <a:cubicBezTo>
                                  <a:pt x="0" y="11849"/>
                                  <a:pt x="1384" y="10071"/>
                                  <a:pt x="3340" y="9830"/>
                                </a:cubicBezTo>
                                <a:lnTo>
                                  <a:pt x="82322" y="241"/>
                                </a:lnTo>
                                <a:close/>
                              </a:path>
                            </a:pathLst>
                          </a:custGeom>
                          <a:ln w="0" cap="flat">
                            <a:miter lim="127000"/>
                          </a:ln>
                        </wps:spPr>
                        <wps:style>
                          <a:lnRef idx="0">
                            <a:srgbClr val="000000">
                              <a:alpha val="0"/>
                            </a:srgbClr>
                          </a:lnRef>
                          <a:fillRef idx="1">
                            <a:srgbClr val="A9A4A0"/>
                          </a:fillRef>
                          <a:effectRef idx="0">
                            <a:scrgbClr r="0" g="0" b="0"/>
                          </a:effectRef>
                          <a:fontRef idx="none"/>
                        </wps:style>
                        <wps:bodyPr/>
                      </wps:wsp>
                      <wps:wsp>
                        <wps:cNvPr id="1886" name="Shape 1886"/>
                        <wps:cNvSpPr/>
                        <wps:spPr>
                          <a:xfrm>
                            <a:off x="2556467" y="480403"/>
                            <a:ext cx="71806" cy="128307"/>
                          </a:xfrm>
                          <a:custGeom>
                            <a:avLst/>
                            <a:gdLst/>
                            <a:ahLst/>
                            <a:cxnLst/>
                            <a:rect l="0" t="0" r="0" b="0"/>
                            <a:pathLst>
                              <a:path w="71806" h="128307">
                                <a:moveTo>
                                  <a:pt x="68264" y="0"/>
                                </a:moveTo>
                                <a:lnTo>
                                  <a:pt x="71806" y="489"/>
                                </a:lnTo>
                                <a:lnTo>
                                  <a:pt x="71806" y="12417"/>
                                </a:lnTo>
                                <a:lnTo>
                                  <a:pt x="68913" y="12019"/>
                                </a:lnTo>
                                <a:cubicBezTo>
                                  <a:pt x="55509" y="12762"/>
                                  <a:pt x="42386" y="18620"/>
                                  <a:pt x="32728" y="29415"/>
                                </a:cubicBezTo>
                                <a:cubicBezTo>
                                  <a:pt x="13398" y="50992"/>
                                  <a:pt x="15227" y="84152"/>
                                  <a:pt x="36817" y="103481"/>
                                </a:cubicBezTo>
                                <a:cubicBezTo>
                                  <a:pt x="42211" y="108310"/>
                                  <a:pt x="48330" y="111819"/>
                                  <a:pt x="54777" y="114028"/>
                                </a:cubicBezTo>
                                <a:lnTo>
                                  <a:pt x="71806" y="116377"/>
                                </a:lnTo>
                                <a:lnTo>
                                  <a:pt x="71806" y="128307"/>
                                </a:lnTo>
                                <a:lnTo>
                                  <a:pt x="50866" y="125419"/>
                                </a:lnTo>
                                <a:cubicBezTo>
                                  <a:pt x="42939" y="122703"/>
                                  <a:pt x="35414" y="118388"/>
                                  <a:pt x="28778" y="112447"/>
                                </a:cubicBezTo>
                                <a:cubicBezTo>
                                  <a:pt x="2260" y="88686"/>
                                  <a:pt x="0" y="47906"/>
                                  <a:pt x="23761" y="21388"/>
                                </a:cubicBezTo>
                                <a:cubicBezTo>
                                  <a:pt x="35649" y="8111"/>
                                  <a:pt x="51784" y="910"/>
                                  <a:pt x="68264" y="0"/>
                                </a:cubicBezTo>
                                <a:close/>
                              </a:path>
                            </a:pathLst>
                          </a:custGeom>
                          <a:ln w="0" cap="flat">
                            <a:miter lim="127000"/>
                          </a:ln>
                        </wps:spPr>
                        <wps:style>
                          <a:lnRef idx="0">
                            <a:srgbClr val="000000">
                              <a:alpha val="0"/>
                            </a:srgbClr>
                          </a:lnRef>
                          <a:fillRef idx="1">
                            <a:srgbClr val="A9A4A0"/>
                          </a:fillRef>
                          <a:effectRef idx="0">
                            <a:scrgbClr r="0" g="0" b="0"/>
                          </a:effectRef>
                          <a:fontRef idx="none"/>
                        </wps:style>
                        <wps:bodyPr/>
                      </wps:wsp>
                      <wps:wsp>
                        <wps:cNvPr id="1887" name="Shape 1887"/>
                        <wps:cNvSpPr/>
                        <wps:spPr>
                          <a:xfrm>
                            <a:off x="2628273" y="480892"/>
                            <a:ext cx="71818" cy="128308"/>
                          </a:xfrm>
                          <a:custGeom>
                            <a:avLst/>
                            <a:gdLst/>
                            <a:ahLst/>
                            <a:cxnLst/>
                            <a:rect l="0" t="0" r="0" b="0"/>
                            <a:pathLst>
                              <a:path w="71818" h="128308">
                                <a:moveTo>
                                  <a:pt x="0" y="0"/>
                                </a:moveTo>
                                <a:lnTo>
                                  <a:pt x="20948" y="2892"/>
                                </a:lnTo>
                                <a:cubicBezTo>
                                  <a:pt x="28872" y="5609"/>
                                  <a:pt x="36395" y="9927"/>
                                  <a:pt x="43028" y="15870"/>
                                </a:cubicBezTo>
                                <a:cubicBezTo>
                                  <a:pt x="69558" y="39619"/>
                                  <a:pt x="71818" y="80386"/>
                                  <a:pt x="48044" y="106929"/>
                                </a:cubicBezTo>
                                <a:cubicBezTo>
                                  <a:pt x="36169" y="120201"/>
                                  <a:pt x="20037" y="127398"/>
                                  <a:pt x="3556" y="128308"/>
                                </a:cubicBezTo>
                                <a:lnTo>
                                  <a:pt x="0" y="127818"/>
                                </a:lnTo>
                                <a:lnTo>
                                  <a:pt x="0" y="115888"/>
                                </a:lnTo>
                                <a:lnTo>
                                  <a:pt x="2892" y="116288"/>
                                </a:lnTo>
                                <a:cubicBezTo>
                                  <a:pt x="16297" y="115549"/>
                                  <a:pt x="29420" y="109698"/>
                                  <a:pt x="39078" y="98903"/>
                                </a:cubicBezTo>
                                <a:cubicBezTo>
                                  <a:pt x="58420" y="77313"/>
                                  <a:pt x="56566" y="44128"/>
                                  <a:pt x="34989" y="24824"/>
                                </a:cubicBezTo>
                                <a:cubicBezTo>
                                  <a:pt x="29594" y="19991"/>
                                  <a:pt x="23475" y="16482"/>
                                  <a:pt x="17029" y="14274"/>
                                </a:cubicBezTo>
                                <a:lnTo>
                                  <a:pt x="0" y="11928"/>
                                </a:lnTo>
                                <a:lnTo>
                                  <a:pt x="0" y="0"/>
                                </a:lnTo>
                                <a:close/>
                              </a:path>
                            </a:pathLst>
                          </a:custGeom>
                          <a:ln w="0" cap="flat">
                            <a:miter lim="127000"/>
                          </a:ln>
                        </wps:spPr>
                        <wps:style>
                          <a:lnRef idx="0">
                            <a:srgbClr val="000000">
                              <a:alpha val="0"/>
                            </a:srgbClr>
                          </a:lnRef>
                          <a:fillRef idx="1">
                            <a:srgbClr val="A9A4A0"/>
                          </a:fillRef>
                          <a:effectRef idx="0">
                            <a:scrgbClr r="0" g="0" b="0"/>
                          </a:effectRef>
                          <a:fontRef idx="none"/>
                        </wps:style>
                        <wps:bodyPr/>
                      </wps:wsp>
                      <wps:wsp>
                        <wps:cNvPr id="1888" name="Shape 1888"/>
                        <wps:cNvSpPr/>
                        <wps:spPr>
                          <a:xfrm>
                            <a:off x="2541554" y="581829"/>
                            <a:ext cx="54864" cy="58395"/>
                          </a:xfrm>
                          <a:custGeom>
                            <a:avLst/>
                            <a:gdLst/>
                            <a:ahLst/>
                            <a:cxnLst/>
                            <a:rect l="0" t="0" r="0" b="0"/>
                            <a:pathLst>
                              <a:path w="54864" h="58395">
                                <a:moveTo>
                                  <a:pt x="41872" y="0"/>
                                </a:moveTo>
                                <a:lnTo>
                                  <a:pt x="54864" y="11646"/>
                                </a:lnTo>
                                <a:lnTo>
                                  <a:pt x="12992" y="58395"/>
                                </a:lnTo>
                                <a:lnTo>
                                  <a:pt x="0" y="46774"/>
                                </a:lnTo>
                                <a:lnTo>
                                  <a:pt x="41872" y="0"/>
                                </a:lnTo>
                                <a:close/>
                              </a:path>
                            </a:pathLst>
                          </a:custGeom>
                          <a:ln w="0" cap="flat">
                            <a:miter lim="127000"/>
                          </a:ln>
                        </wps:spPr>
                        <wps:style>
                          <a:lnRef idx="0">
                            <a:srgbClr val="000000">
                              <a:alpha val="0"/>
                            </a:srgbClr>
                          </a:lnRef>
                          <a:fillRef idx="1">
                            <a:srgbClr val="A9A4A0"/>
                          </a:fillRef>
                          <a:effectRef idx="0">
                            <a:scrgbClr r="0" g="0" b="0"/>
                          </a:effectRef>
                          <a:fontRef idx="none"/>
                        </wps:style>
                        <wps:bodyPr/>
                      </wps:wsp>
                      <wps:wsp>
                        <wps:cNvPr id="1889" name="Shape 1889"/>
                        <wps:cNvSpPr/>
                        <wps:spPr>
                          <a:xfrm>
                            <a:off x="2512371" y="598646"/>
                            <a:ext cx="70587" cy="73797"/>
                          </a:xfrm>
                          <a:custGeom>
                            <a:avLst/>
                            <a:gdLst/>
                            <a:ahLst/>
                            <a:cxnLst/>
                            <a:rect l="0" t="0" r="0" b="0"/>
                            <a:pathLst>
                              <a:path w="70587" h="73797">
                                <a:moveTo>
                                  <a:pt x="54296" y="194"/>
                                </a:moveTo>
                                <a:cubicBezTo>
                                  <a:pt x="57861" y="0"/>
                                  <a:pt x="61500" y="1165"/>
                                  <a:pt x="64364" y="3731"/>
                                </a:cubicBezTo>
                                <a:cubicBezTo>
                                  <a:pt x="70104" y="8861"/>
                                  <a:pt x="70587" y="17688"/>
                                  <a:pt x="65443" y="23428"/>
                                </a:cubicBezTo>
                                <a:lnTo>
                                  <a:pt x="25908" y="67574"/>
                                </a:lnTo>
                                <a:cubicBezTo>
                                  <a:pt x="20777" y="73327"/>
                                  <a:pt x="11951" y="73797"/>
                                  <a:pt x="6223" y="68666"/>
                                </a:cubicBezTo>
                                <a:cubicBezTo>
                                  <a:pt x="495" y="63535"/>
                                  <a:pt x="0" y="54721"/>
                                  <a:pt x="5143" y="48981"/>
                                </a:cubicBezTo>
                                <a:lnTo>
                                  <a:pt x="44666" y="4810"/>
                                </a:lnTo>
                                <a:cubicBezTo>
                                  <a:pt x="47237" y="1940"/>
                                  <a:pt x="50730" y="387"/>
                                  <a:pt x="54296" y="194"/>
                                </a:cubicBezTo>
                                <a:close/>
                              </a:path>
                            </a:pathLst>
                          </a:custGeom>
                          <a:ln w="0" cap="flat">
                            <a:miter lim="127000"/>
                          </a:ln>
                        </wps:spPr>
                        <wps:style>
                          <a:lnRef idx="0">
                            <a:srgbClr val="000000">
                              <a:alpha val="0"/>
                            </a:srgbClr>
                          </a:lnRef>
                          <a:fillRef idx="1">
                            <a:srgbClr val="A9A4A0"/>
                          </a:fillRef>
                          <a:effectRef idx="0">
                            <a:scrgbClr r="0" g="0" b="0"/>
                          </a:effectRef>
                          <a:fontRef idx="none"/>
                        </wps:style>
                        <wps:bodyPr/>
                      </wps:wsp>
                      <wps:wsp>
                        <wps:cNvPr id="1890" name="Shape 1890"/>
                        <wps:cNvSpPr/>
                        <wps:spPr>
                          <a:xfrm>
                            <a:off x="1718967" y="549901"/>
                            <a:ext cx="809257" cy="712241"/>
                          </a:xfrm>
                          <a:custGeom>
                            <a:avLst/>
                            <a:gdLst/>
                            <a:ahLst/>
                            <a:cxnLst/>
                            <a:rect l="0" t="0" r="0" b="0"/>
                            <a:pathLst>
                              <a:path w="809257" h="712241">
                                <a:moveTo>
                                  <a:pt x="606946" y="0"/>
                                </a:moveTo>
                                <a:lnTo>
                                  <a:pt x="202311" y="0"/>
                                </a:lnTo>
                                <a:lnTo>
                                  <a:pt x="0" y="356121"/>
                                </a:lnTo>
                                <a:lnTo>
                                  <a:pt x="202311" y="712241"/>
                                </a:lnTo>
                                <a:lnTo>
                                  <a:pt x="606946" y="712241"/>
                                </a:lnTo>
                                <a:lnTo>
                                  <a:pt x="809257" y="356121"/>
                                </a:lnTo>
                                <a:lnTo>
                                  <a:pt x="606946" y="0"/>
                                </a:lnTo>
                                <a:close/>
                              </a:path>
                            </a:pathLst>
                          </a:custGeom>
                          <a:ln w="13373" cap="flat">
                            <a:miter lim="100000"/>
                          </a:ln>
                        </wps:spPr>
                        <wps:style>
                          <a:lnRef idx="1">
                            <a:srgbClr val="A9A4A0"/>
                          </a:lnRef>
                          <a:fillRef idx="0">
                            <a:srgbClr val="000000">
                              <a:alpha val="0"/>
                            </a:srgbClr>
                          </a:fillRef>
                          <a:effectRef idx="0">
                            <a:scrgbClr r="0" g="0" b="0"/>
                          </a:effectRef>
                          <a:fontRef idx="none"/>
                        </wps:style>
                        <wps:bodyPr/>
                      </wps:wsp>
                      <wps:wsp>
                        <wps:cNvPr id="1892" name="Shape 1892"/>
                        <wps:cNvSpPr/>
                        <wps:spPr>
                          <a:xfrm>
                            <a:off x="957057" y="992700"/>
                            <a:ext cx="108344" cy="93828"/>
                          </a:xfrm>
                          <a:custGeom>
                            <a:avLst/>
                            <a:gdLst/>
                            <a:ahLst/>
                            <a:cxnLst/>
                            <a:rect l="0" t="0" r="0" b="0"/>
                            <a:pathLst>
                              <a:path w="108344" h="93828">
                                <a:moveTo>
                                  <a:pt x="81255" y="0"/>
                                </a:moveTo>
                                <a:lnTo>
                                  <a:pt x="27076" y="0"/>
                                </a:lnTo>
                                <a:lnTo>
                                  <a:pt x="0" y="46914"/>
                                </a:lnTo>
                                <a:lnTo>
                                  <a:pt x="27076" y="93828"/>
                                </a:lnTo>
                                <a:lnTo>
                                  <a:pt x="81255" y="93828"/>
                                </a:lnTo>
                                <a:lnTo>
                                  <a:pt x="108344" y="46914"/>
                                </a:lnTo>
                                <a:lnTo>
                                  <a:pt x="81255" y="0"/>
                                </a:lnTo>
                                <a:close/>
                              </a:path>
                            </a:pathLst>
                          </a:custGeom>
                          <a:ln w="13373" cap="flat">
                            <a:miter lim="100000"/>
                          </a:ln>
                        </wps:spPr>
                        <wps:style>
                          <a:lnRef idx="1">
                            <a:srgbClr val="A9A4A0"/>
                          </a:lnRef>
                          <a:fillRef idx="0">
                            <a:srgbClr val="000000">
                              <a:alpha val="0"/>
                            </a:srgbClr>
                          </a:fillRef>
                          <a:effectRef idx="0">
                            <a:scrgbClr r="0" g="0" b="0"/>
                          </a:effectRef>
                          <a:fontRef idx="none"/>
                        </wps:style>
                        <wps:bodyPr/>
                      </wps:wsp>
                      <wps:wsp>
                        <wps:cNvPr id="1894" name="Shape 1894"/>
                        <wps:cNvSpPr/>
                        <wps:spPr>
                          <a:xfrm>
                            <a:off x="0" y="571501"/>
                            <a:ext cx="108344" cy="93828"/>
                          </a:xfrm>
                          <a:custGeom>
                            <a:avLst/>
                            <a:gdLst/>
                            <a:ahLst/>
                            <a:cxnLst/>
                            <a:rect l="0" t="0" r="0" b="0"/>
                            <a:pathLst>
                              <a:path w="108344" h="93828">
                                <a:moveTo>
                                  <a:pt x="81255" y="0"/>
                                </a:moveTo>
                                <a:lnTo>
                                  <a:pt x="27076" y="0"/>
                                </a:lnTo>
                                <a:lnTo>
                                  <a:pt x="0" y="46914"/>
                                </a:lnTo>
                                <a:lnTo>
                                  <a:pt x="27076" y="93828"/>
                                </a:lnTo>
                                <a:lnTo>
                                  <a:pt x="81255" y="93828"/>
                                </a:lnTo>
                                <a:lnTo>
                                  <a:pt x="108344" y="46914"/>
                                </a:lnTo>
                                <a:lnTo>
                                  <a:pt x="81255" y="0"/>
                                </a:lnTo>
                                <a:close/>
                              </a:path>
                            </a:pathLst>
                          </a:custGeom>
                          <a:ln w="13373" cap="flat">
                            <a:miter lim="100000"/>
                          </a:ln>
                        </wps:spPr>
                        <wps:style>
                          <a:lnRef idx="1">
                            <a:srgbClr val="A9A4A0"/>
                          </a:lnRef>
                          <a:fillRef idx="0">
                            <a:srgbClr val="000000">
                              <a:alpha val="0"/>
                            </a:srgbClr>
                          </a:fillRef>
                          <a:effectRef idx="0">
                            <a:scrgbClr r="0" g="0" b="0"/>
                          </a:effectRef>
                          <a:fontRef idx="none"/>
                        </wps:style>
                        <wps:bodyPr/>
                      </wps:wsp>
                      <wps:wsp>
                        <wps:cNvPr id="1895" name="Shape 1895"/>
                        <wps:cNvSpPr/>
                        <wps:spPr>
                          <a:xfrm>
                            <a:off x="876593" y="1042194"/>
                            <a:ext cx="160922" cy="139357"/>
                          </a:xfrm>
                          <a:custGeom>
                            <a:avLst/>
                            <a:gdLst/>
                            <a:ahLst/>
                            <a:cxnLst/>
                            <a:rect l="0" t="0" r="0" b="0"/>
                            <a:pathLst>
                              <a:path w="160922" h="139357">
                                <a:moveTo>
                                  <a:pt x="120688" y="0"/>
                                </a:moveTo>
                                <a:lnTo>
                                  <a:pt x="40234" y="0"/>
                                </a:lnTo>
                                <a:lnTo>
                                  <a:pt x="0" y="69672"/>
                                </a:lnTo>
                                <a:lnTo>
                                  <a:pt x="40234" y="139357"/>
                                </a:lnTo>
                                <a:lnTo>
                                  <a:pt x="120688" y="139357"/>
                                </a:lnTo>
                                <a:lnTo>
                                  <a:pt x="160922" y="69672"/>
                                </a:lnTo>
                                <a:lnTo>
                                  <a:pt x="120688" y="0"/>
                                </a:lnTo>
                                <a:close/>
                              </a:path>
                            </a:pathLst>
                          </a:custGeom>
                          <a:ln w="13373" cap="flat">
                            <a:miter lim="100000"/>
                          </a:ln>
                        </wps:spPr>
                        <wps:style>
                          <a:lnRef idx="1">
                            <a:srgbClr val="A9A4A0"/>
                          </a:lnRef>
                          <a:fillRef idx="0">
                            <a:srgbClr val="000000">
                              <a:alpha val="0"/>
                            </a:srgbClr>
                          </a:fillRef>
                          <a:effectRef idx="0">
                            <a:scrgbClr r="0" g="0" b="0"/>
                          </a:effectRef>
                          <a:fontRef idx="none"/>
                        </wps:style>
                        <wps:bodyPr/>
                      </wps:wsp>
                      <wps:wsp>
                        <wps:cNvPr id="1896" name="Shape 1896"/>
                        <wps:cNvSpPr/>
                        <wps:spPr>
                          <a:xfrm>
                            <a:off x="215811" y="371100"/>
                            <a:ext cx="160922" cy="139357"/>
                          </a:xfrm>
                          <a:custGeom>
                            <a:avLst/>
                            <a:gdLst/>
                            <a:ahLst/>
                            <a:cxnLst/>
                            <a:rect l="0" t="0" r="0" b="0"/>
                            <a:pathLst>
                              <a:path w="160922" h="139357">
                                <a:moveTo>
                                  <a:pt x="120688" y="0"/>
                                </a:moveTo>
                                <a:lnTo>
                                  <a:pt x="40234" y="0"/>
                                </a:lnTo>
                                <a:lnTo>
                                  <a:pt x="0" y="69672"/>
                                </a:lnTo>
                                <a:lnTo>
                                  <a:pt x="40234" y="139357"/>
                                </a:lnTo>
                                <a:lnTo>
                                  <a:pt x="120688" y="139357"/>
                                </a:lnTo>
                                <a:lnTo>
                                  <a:pt x="160922" y="69672"/>
                                </a:lnTo>
                                <a:lnTo>
                                  <a:pt x="120688" y="0"/>
                                </a:lnTo>
                                <a:close/>
                              </a:path>
                            </a:pathLst>
                          </a:custGeom>
                          <a:ln w="13373" cap="flat">
                            <a:miter lim="100000"/>
                          </a:ln>
                        </wps:spPr>
                        <wps:style>
                          <a:lnRef idx="1">
                            <a:srgbClr val="A9A4A0"/>
                          </a:lnRef>
                          <a:fillRef idx="0">
                            <a:srgbClr val="000000">
                              <a:alpha val="0"/>
                            </a:srgbClr>
                          </a:fillRef>
                          <a:effectRef idx="0">
                            <a:scrgbClr r="0" g="0" b="0"/>
                          </a:effectRef>
                          <a:fontRef idx="none"/>
                        </wps:style>
                        <wps:bodyPr/>
                      </wps:wsp>
                      <wps:wsp>
                        <wps:cNvPr id="1897" name="Shape 1897"/>
                        <wps:cNvSpPr/>
                        <wps:spPr>
                          <a:xfrm>
                            <a:off x="1086714" y="590945"/>
                            <a:ext cx="79134" cy="68529"/>
                          </a:xfrm>
                          <a:custGeom>
                            <a:avLst/>
                            <a:gdLst/>
                            <a:ahLst/>
                            <a:cxnLst/>
                            <a:rect l="0" t="0" r="0" b="0"/>
                            <a:pathLst>
                              <a:path w="79134" h="68529">
                                <a:moveTo>
                                  <a:pt x="19787" y="0"/>
                                </a:moveTo>
                                <a:lnTo>
                                  <a:pt x="59347" y="0"/>
                                </a:lnTo>
                                <a:lnTo>
                                  <a:pt x="79134" y="34265"/>
                                </a:lnTo>
                                <a:lnTo>
                                  <a:pt x="59347" y="68529"/>
                                </a:lnTo>
                                <a:lnTo>
                                  <a:pt x="19787" y="68529"/>
                                </a:lnTo>
                                <a:lnTo>
                                  <a:pt x="0" y="34265"/>
                                </a:lnTo>
                                <a:lnTo>
                                  <a:pt x="19787"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898" name="Shape 1898"/>
                        <wps:cNvSpPr/>
                        <wps:spPr>
                          <a:xfrm>
                            <a:off x="1086714" y="590945"/>
                            <a:ext cx="79134" cy="68529"/>
                          </a:xfrm>
                          <a:custGeom>
                            <a:avLst/>
                            <a:gdLst/>
                            <a:ahLst/>
                            <a:cxnLst/>
                            <a:rect l="0" t="0" r="0" b="0"/>
                            <a:pathLst>
                              <a:path w="79134" h="68529">
                                <a:moveTo>
                                  <a:pt x="59347" y="0"/>
                                </a:moveTo>
                                <a:lnTo>
                                  <a:pt x="19787" y="0"/>
                                </a:lnTo>
                                <a:lnTo>
                                  <a:pt x="0" y="34265"/>
                                </a:lnTo>
                                <a:lnTo>
                                  <a:pt x="19787" y="68529"/>
                                </a:lnTo>
                                <a:lnTo>
                                  <a:pt x="59347" y="68529"/>
                                </a:lnTo>
                                <a:lnTo>
                                  <a:pt x="79134" y="34265"/>
                                </a:lnTo>
                                <a:lnTo>
                                  <a:pt x="59347" y="0"/>
                                </a:lnTo>
                                <a:close/>
                              </a:path>
                            </a:pathLst>
                          </a:custGeom>
                          <a:ln w="13373" cap="flat">
                            <a:miter lim="100000"/>
                          </a:ln>
                        </wps:spPr>
                        <wps:style>
                          <a:lnRef idx="1">
                            <a:srgbClr val="A9A4A0"/>
                          </a:lnRef>
                          <a:fillRef idx="0">
                            <a:srgbClr val="000000">
                              <a:alpha val="0"/>
                            </a:srgbClr>
                          </a:fillRef>
                          <a:effectRef idx="0">
                            <a:scrgbClr r="0" g="0" b="0"/>
                          </a:effectRef>
                          <a:fontRef idx="none"/>
                        </wps:style>
                        <wps:bodyPr/>
                      </wps:wsp>
                      <wps:wsp>
                        <wps:cNvPr id="1899" name="Shape 1899"/>
                        <wps:cNvSpPr/>
                        <wps:spPr>
                          <a:xfrm>
                            <a:off x="3174441" y="880586"/>
                            <a:ext cx="79134" cy="68529"/>
                          </a:xfrm>
                          <a:custGeom>
                            <a:avLst/>
                            <a:gdLst/>
                            <a:ahLst/>
                            <a:cxnLst/>
                            <a:rect l="0" t="0" r="0" b="0"/>
                            <a:pathLst>
                              <a:path w="79134" h="68529">
                                <a:moveTo>
                                  <a:pt x="19787" y="0"/>
                                </a:moveTo>
                                <a:lnTo>
                                  <a:pt x="59347" y="0"/>
                                </a:lnTo>
                                <a:lnTo>
                                  <a:pt x="79134" y="34265"/>
                                </a:lnTo>
                                <a:lnTo>
                                  <a:pt x="59347" y="68529"/>
                                </a:lnTo>
                                <a:lnTo>
                                  <a:pt x="19787" y="68529"/>
                                </a:lnTo>
                                <a:lnTo>
                                  <a:pt x="0" y="34265"/>
                                </a:lnTo>
                                <a:lnTo>
                                  <a:pt x="19787"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900" name="Shape 1900"/>
                        <wps:cNvSpPr/>
                        <wps:spPr>
                          <a:xfrm>
                            <a:off x="3174441" y="880586"/>
                            <a:ext cx="79134" cy="68529"/>
                          </a:xfrm>
                          <a:custGeom>
                            <a:avLst/>
                            <a:gdLst/>
                            <a:ahLst/>
                            <a:cxnLst/>
                            <a:rect l="0" t="0" r="0" b="0"/>
                            <a:pathLst>
                              <a:path w="79134" h="68529">
                                <a:moveTo>
                                  <a:pt x="59347" y="0"/>
                                </a:moveTo>
                                <a:lnTo>
                                  <a:pt x="19787" y="0"/>
                                </a:lnTo>
                                <a:lnTo>
                                  <a:pt x="0" y="34265"/>
                                </a:lnTo>
                                <a:lnTo>
                                  <a:pt x="19787" y="68529"/>
                                </a:lnTo>
                                <a:lnTo>
                                  <a:pt x="59347" y="68529"/>
                                </a:lnTo>
                                <a:lnTo>
                                  <a:pt x="79134" y="34265"/>
                                </a:lnTo>
                                <a:lnTo>
                                  <a:pt x="59347" y="0"/>
                                </a:lnTo>
                                <a:close/>
                              </a:path>
                            </a:pathLst>
                          </a:custGeom>
                          <a:ln w="13373" cap="flat">
                            <a:miter lim="100000"/>
                          </a:ln>
                        </wps:spPr>
                        <wps:style>
                          <a:lnRef idx="1">
                            <a:srgbClr val="A9A4A0"/>
                          </a:lnRef>
                          <a:fillRef idx="0">
                            <a:srgbClr val="000000">
                              <a:alpha val="0"/>
                            </a:srgbClr>
                          </a:fillRef>
                          <a:effectRef idx="0">
                            <a:scrgbClr r="0" g="0" b="0"/>
                          </a:effectRef>
                          <a:fontRef idx="none"/>
                        </wps:style>
                        <wps:bodyPr/>
                      </wps:wsp>
                      <wps:wsp>
                        <wps:cNvPr id="1901" name="Shape 1901"/>
                        <wps:cNvSpPr/>
                        <wps:spPr>
                          <a:xfrm>
                            <a:off x="103382" y="618905"/>
                            <a:ext cx="3553693" cy="509994"/>
                          </a:xfrm>
                          <a:custGeom>
                            <a:avLst/>
                            <a:gdLst/>
                            <a:ahLst/>
                            <a:cxnLst/>
                            <a:rect l="0" t="0" r="0" b="0"/>
                            <a:pathLst>
                              <a:path w="3553693" h="509994">
                                <a:moveTo>
                                  <a:pt x="3553693" y="509994"/>
                                </a:moveTo>
                                <a:lnTo>
                                  <a:pt x="2729294" y="509994"/>
                                </a:lnTo>
                                <a:lnTo>
                                  <a:pt x="2512797" y="112967"/>
                                </a:lnTo>
                                <a:lnTo>
                                  <a:pt x="561594" y="112967"/>
                                </a:lnTo>
                                <a:lnTo>
                                  <a:pt x="496799" y="0"/>
                                </a:lnTo>
                                <a:lnTo>
                                  <a:pt x="0" y="0"/>
                                </a:lnTo>
                              </a:path>
                            </a:pathLst>
                          </a:custGeom>
                          <a:ln w="12700" cap="flat">
                            <a:miter lim="100000"/>
                          </a:ln>
                        </wps:spPr>
                        <wps:style>
                          <a:lnRef idx="1">
                            <a:srgbClr val="A9A4A0"/>
                          </a:lnRef>
                          <a:fillRef idx="0">
                            <a:srgbClr val="000000">
                              <a:alpha val="0"/>
                            </a:srgbClr>
                          </a:fillRef>
                          <a:effectRef idx="0">
                            <a:scrgbClr r="0" g="0" b="0"/>
                          </a:effectRef>
                          <a:fontRef idx="none"/>
                        </wps:style>
                        <wps:bodyPr/>
                      </wps:wsp>
                      <wps:wsp>
                        <wps:cNvPr id="1902" name="Shape 1902"/>
                        <wps:cNvSpPr/>
                        <wps:spPr>
                          <a:xfrm>
                            <a:off x="1498662" y="525046"/>
                            <a:ext cx="229273" cy="397116"/>
                          </a:xfrm>
                          <a:custGeom>
                            <a:avLst/>
                            <a:gdLst/>
                            <a:ahLst/>
                            <a:cxnLst/>
                            <a:rect l="0" t="0" r="0" b="0"/>
                            <a:pathLst>
                              <a:path w="229273" h="397116">
                                <a:moveTo>
                                  <a:pt x="0" y="0"/>
                                </a:moveTo>
                                <a:lnTo>
                                  <a:pt x="229273" y="397116"/>
                                </a:lnTo>
                              </a:path>
                            </a:pathLst>
                          </a:custGeom>
                          <a:ln w="12700" cap="flat">
                            <a:miter lim="100000"/>
                          </a:ln>
                        </wps:spPr>
                        <wps:style>
                          <a:lnRef idx="1">
                            <a:srgbClr val="A9A4A0"/>
                          </a:lnRef>
                          <a:fillRef idx="0">
                            <a:srgbClr val="000000">
                              <a:alpha val="0"/>
                            </a:srgbClr>
                          </a:fillRef>
                          <a:effectRef idx="0">
                            <a:scrgbClr r="0" g="0" b="0"/>
                          </a:effectRef>
                          <a:fontRef idx="none"/>
                        </wps:style>
                        <wps:bodyPr/>
                      </wps:wsp>
                      <wps:wsp>
                        <wps:cNvPr id="1903" name="Shape 1903"/>
                        <wps:cNvSpPr/>
                        <wps:spPr>
                          <a:xfrm>
                            <a:off x="1473193" y="499882"/>
                            <a:ext cx="50394" cy="50406"/>
                          </a:xfrm>
                          <a:custGeom>
                            <a:avLst/>
                            <a:gdLst/>
                            <a:ahLst/>
                            <a:cxnLst/>
                            <a:rect l="0" t="0" r="0" b="0"/>
                            <a:pathLst>
                              <a:path w="50394" h="50406">
                                <a:moveTo>
                                  <a:pt x="25197" y="0"/>
                                </a:moveTo>
                                <a:cubicBezTo>
                                  <a:pt x="39116" y="0"/>
                                  <a:pt x="50394" y="11290"/>
                                  <a:pt x="50394" y="25210"/>
                                </a:cubicBezTo>
                                <a:cubicBezTo>
                                  <a:pt x="50394" y="39129"/>
                                  <a:pt x="39116" y="50406"/>
                                  <a:pt x="25197" y="50406"/>
                                </a:cubicBezTo>
                                <a:cubicBezTo>
                                  <a:pt x="11278" y="50406"/>
                                  <a:pt x="0" y="39129"/>
                                  <a:pt x="0" y="25210"/>
                                </a:cubicBezTo>
                                <a:cubicBezTo>
                                  <a:pt x="0" y="11290"/>
                                  <a:pt x="11278" y="0"/>
                                  <a:pt x="2519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904" name="Shape 1904"/>
                        <wps:cNvSpPr/>
                        <wps:spPr>
                          <a:xfrm>
                            <a:off x="1473193" y="499882"/>
                            <a:ext cx="50394" cy="50406"/>
                          </a:xfrm>
                          <a:custGeom>
                            <a:avLst/>
                            <a:gdLst/>
                            <a:ahLst/>
                            <a:cxnLst/>
                            <a:rect l="0" t="0" r="0" b="0"/>
                            <a:pathLst>
                              <a:path w="50394" h="50406">
                                <a:moveTo>
                                  <a:pt x="25197" y="50406"/>
                                </a:moveTo>
                                <a:cubicBezTo>
                                  <a:pt x="39116" y="50406"/>
                                  <a:pt x="50394" y="39129"/>
                                  <a:pt x="50394" y="25210"/>
                                </a:cubicBezTo>
                                <a:cubicBezTo>
                                  <a:pt x="50394" y="11290"/>
                                  <a:pt x="39116" y="0"/>
                                  <a:pt x="25197" y="0"/>
                                </a:cubicBezTo>
                                <a:cubicBezTo>
                                  <a:pt x="11278" y="0"/>
                                  <a:pt x="0" y="11290"/>
                                  <a:pt x="0" y="25210"/>
                                </a:cubicBezTo>
                                <a:cubicBezTo>
                                  <a:pt x="0" y="39129"/>
                                  <a:pt x="11278" y="50406"/>
                                  <a:pt x="25197" y="50406"/>
                                </a:cubicBezTo>
                                <a:close/>
                              </a:path>
                            </a:pathLst>
                          </a:custGeom>
                          <a:ln w="12700" cap="flat">
                            <a:miter lim="100000"/>
                          </a:ln>
                        </wps:spPr>
                        <wps:style>
                          <a:lnRef idx="1">
                            <a:srgbClr val="A9A4A0"/>
                          </a:lnRef>
                          <a:fillRef idx="0">
                            <a:srgbClr val="000000">
                              <a:alpha val="0"/>
                            </a:srgbClr>
                          </a:fillRef>
                          <a:effectRef idx="0">
                            <a:scrgbClr r="0" g="0" b="0"/>
                          </a:effectRef>
                          <a:fontRef idx="none"/>
                        </wps:style>
                        <wps:bodyPr/>
                      </wps:wsp>
                      <wps:wsp>
                        <wps:cNvPr id="1905" name="Shape 1905"/>
                        <wps:cNvSpPr/>
                        <wps:spPr>
                          <a:xfrm>
                            <a:off x="2700403" y="740794"/>
                            <a:ext cx="83579" cy="144767"/>
                          </a:xfrm>
                          <a:custGeom>
                            <a:avLst/>
                            <a:gdLst/>
                            <a:ahLst/>
                            <a:cxnLst/>
                            <a:rect l="0" t="0" r="0" b="0"/>
                            <a:pathLst>
                              <a:path w="83579" h="144767">
                                <a:moveTo>
                                  <a:pt x="83579" y="0"/>
                                </a:moveTo>
                                <a:lnTo>
                                  <a:pt x="0" y="144767"/>
                                </a:lnTo>
                              </a:path>
                            </a:pathLst>
                          </a:custGeom>
                          <a:ln w="12700" cap="flat">
                            <a:miter lim="100000"/>
                          </a:ln>
                        </wps:spPr>
                        <wps:style>
                          <a:lnRef idx="1">
                            <a:srgbClr val="A9A4A0"/>
                          </a:lnRef>
                          <a:fillRef idx="0">
                            <a:srgbClr val="000000">
                              <a:alpha val="0"/>
                            </a:srgbClr>
                          </a:fillRef>
                          <a:effectRef idx="0">
                            <a:scrgbClr r="0" g="0" b="0"/>
                          </a:effectRef>
                          <a:fontRef idx="none"/>
                        </wps:style>
                        <wps:bodyPr/>
                      </wps:wsp>
                      <wps:wsp>
                        <wps:cNvPr id="1906" name="Shape 1906"/>
                        <wps:cNvSpPr/>
                        <wps:spPr>
                          <a:xfrm>
                            <a:off x="2674643" y="861012"/>
                            <a:ext cx="50394" cy="50406"/>
                          </a:xfrm>
                          <a:custGeom>
                            <a:avLst/>
                            <a:gdLst/>
                            <a:ahLst/>
                            <a:cxnLst/>
                            <a:rect l="0" t="0" r="0" b="0"/>
                            <a:pathLst>
                              <a:path w="50394" h="50406">
                                <a:moveTo>
                                  <a:pt x="25197" y="0"/>
                                </a:moveTo>
                                <a:cubicBezTo>
                                  <a:pt x="39116" y="0"/>
                                  <a:pt x="50394" y="11290"/>
                                  <a:pt x="50394" y="25210"/>
                                </a:cubicBezTo>
                                <a:cubicBezTo>
                                  <a:pt x="50394" y="39129"/>
                                  <a:pt x="39116" y="50406"/>
                                  <a:pt x="25197" y="50406"/>
                                </a:cubicBezTo>
                                <a:cubicBezTo>
                                  <a:pt x="11278" y="50406"/>
                                  <a:pt x="0" y="39129"/>
                                  <a:pt x="0" y="25210"/>
                                </a:cubicBezTo>
                                <a:cubicBezTo>
                                  <a:pt x="0" y="11290"/>
                                  <a:pt x="11278" y="0"/>
                                  <a:pt x="2519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907" name="Shape 1907"/>
                        <wps:cNvSpPr/>
                        <wps:spPr>
                          <a:xfrm>
                            <a:off x="2674643" y="861012"/>
                            <a:ext cx="50394" cy="50406"/>
                          </a:xfrm>
                          <a:custGeom>
                            <a:avLst/>
                            <a:gdLst/>
                            <a:ahLst/>
                            <a:cxnLst/>
                            <a:rect l="0" t="0" r="0" b="0"/>
                            <a:pathLst>
                              <a:path w="50394" h="50406">
                                <a:moveTo>
                                  <a:pt x="25197" y="50406"/>
                                </a:moveTo>
                                <a:cubicBezTo>
                                  <a:pt x="11278" y="50406"/>
                                  <a:pt x="0" y="39129"/>
                                  <a:pt x="0" y="25210"/>
                                </a:cubicBezTo>
                                <a:cubicBezTo>
                                  <a:pt x="0" y="11290"/>
                                  <a:pt x="11278" y="0"/>
                                  <a:pt x="25197" y="0"/>
                                </a:cubicBezTo>
                                <a:cubicBezTo>
                                  <a:pt x="39116" y="0"/>
                                  <a:pt x="50394" y="11290"/>
                                  <a:pt x="50394" y="25210"/>
                                </a:cubicBezTo>
                                <a:cubicBezTo>
                                  <a:pt x="50394" y="39129"/>
                                  <a:pt x="39116" y="50406"/>
                                  <a:pt x="25197" y="50406"/>
                                </a:cubicBezTo>
                                <a:close/>
                              </a:path>
                            </a:pathLst>
                          </a:custGeom>
                          <a:ln w="12700" cap="flat">
                            <a:miter lim="100000"/>
                          </a:ln>
                        </wps:spPr>
                        <wps:style>
                          <a:lnRef idx="1">
                            <a:srgbClr val="A9A4A0"/>
                          </a:lnRef>
                          <a:fillRef idx="0">
                            <a:srgbClr val="000000">
                              <a:alpha val="0"/>
                            </a:srgbClr>
                          </a:fillRef>
                          <a:effectRef idx="0">
                            <a:scrgbClr r="0" g="0" b="0"/>
                          </a:effectRef>
                          <a:fontRef idx="none"/>
                        </wps:style>
                        <wps:bodyPr/>
                      </wps:wsp>
                      <wps:wsp>
                        <wps:cNvPr id="1908" name="Shape 1908"/>
                        <wps:cNvSpPr/>
                        <wps:spPr>
                          <a:xfrm>
                            <a:off x="32460" y="734567"/>
                            <a:ext cx="559575" cy="484607"/>
                          </a:xfrm>
                          <a:custGeom>
                            <a:avLst/>
                            <a:gdLst/>
                            <a:ahLst/>
                            <a:cxnLst/>
                            <a:rect l="0" t="0" r="0" b="0"/>
                            <a:pathLst>
                              <a:path w="559575" h="484607">
                                <a:moveTo>
                                  <a:pt x="419684" y="0"/>
                                </a:moveTo>
                                <a:lnTo>
                                  <a:pt x="139891" y="0"/>
                                </a:lnTo>
                                <a:lnTo>
                                  <a:pt x="0" y="242303"/>
                                </a:lnTo>
                                <a:lnTo>
                                  <a:pt x="139891" y="484607"/>
                                </a:lnTo>
                                <a:lnTo>
                                  <a:pt x="419684" y="484607"/>
                                </a:lnTo>
                                <a:lnTo>
                                  <a:pt x="559575" y="242303"/>
                                </a:lnTo>
                                <a:lnTo>
                                  <a:pt x="419684" y="0"/>
                                </a:lnTo>
                                <a:close/>
                              </a:path>
                            </a:pathLst>
                          </a:custGeom>
                          <a:ln w="13373" cap="flat">
                            <a:miter lim="100000"/>
                          </a:ln>
                        </wps:spPr>
                        <wps:style>
                          <a:lnRef idx="1">
                            <a:srgbClr val="A9A4A0"/>
                          </a:lnRef>
                          <a:fillRef idx="0">
                            <a:srgbClr val="000000">
                              <a:alpha val="0"/>
                            </a:srgbClr>
                          </a:fillRef>
                          <a:effectRef idx="0">
                            <a:scrgbClr r="0" g="0" b="0"/>
                          </a:effectRef>
                          <a:fontRef idx="none"/>
                        </wps:style>
                        <wps:bodyPr/>
                      </wps:wsp>
                      <wps:wsp>
                        <wps:cNvPr id="1909" name="Shape 1909"/>
                        <wps:cNvSpPr/>
                        <wps:spPr>
                          <a:xfrm>
                            <a:off x="773996" y="25846"/>
                            <a:ext cx="559575" cy="484607"/>
                          </a:xfrm>
                          <a:custGeom>
                            <a:avLst/>
                            <a:gdLst/>
                            <a:ahLst/>
                            <a:cxnLst/>
                            <a:rect l="0" t="0" r="0" b="0"/>
                            <a:pathLst>
                              <a:path w="559575" h="484607">
                                <a:moveTo>
                                  <a:pt x="419684" y="0"/>
                                </a:moveTo>
                                <a:lnTo>
                                  <a:pt x="139891" y="0"/>
                                </a:lnTo>
                                <a:lnTo>
                                  <a:pt x="0" y="242303"/>
                                </a:lnTo>
                                <a:lnTo>
                                  <a:pt x="139891" y="484607"/>
                                </a:lnTo>
                                <a:lnTo>
                                  <a:pt x="419684" y="484607"/>
                                </a:lnTo>
                                <a:lnTo>
                                  <a:pt x="559575" y="242303"/>
                                </a:lnTo>
                                <a:lnTo>
                                  <a:pt x="419684" y="0"/>
                                </a:lnTo>
                                <a:close/>
                              </a:path>
                            </a:pathLst>
                          </a:custGeom>
                          <a:ln w="13373" cap="flat">
                            <a:miter lim="100000"/>
                          </a:ln>
                        </wps:spPr>
                        <wps:style>
                          <a:lnRef idx="1">
                            <a:srgbClr val="A9A4A0"/>
                          </a:lnRef>
                          <a:fillRef idx="0">
                            <a:srgbClr val="000000">
                              <a:alpha val="0"/>
                            </a:srgbClr>
                          </a:fillRef>
                          <a:effectRef idx="0">
                            <a:scrgbClr r="0" g="0" b="0"/>
                          </a:effectRef>
                          <a:fontRef idx="none"/>
                        </wps:style>
                        <wps:bodyPr/>
                      </wps:wsp>
                      <wps:wsp>
                        <wps:cNvPr id="1910" name="Shape 1910"/>
                        <wps:cNvSpPr/>
                        <wps:spPr>
                          <a:xfrm>
                            <a:off x="451378" y="1218153"/>
                            <a:ext cx="83579" cy="144767"/>
                          </a:xfrm>
                          <a:custGeom>
                            <a:avLst/>
                            <a:gdLst/>
                            <a:ahLst/>
                            <a:cxnLst/>
                            <a:rect l="0" t="0" r="0" b="0"/>
                            <a:pathLst>
                              <a:path w="83579" h="144767">
                                <a:moveTo>
                                  <a:pt x="0" y="0"/>
                                </a:moveTo>
                                <a:lnTo>
                                  <a:pt x="83579" y="144767"/>
                                </a:lnTo>
                              </a:path>
                            </a:pathLst>
                          </a:custGeom>
                          <a:ln w="12700" cap="flat">
                            <a:miter lim="100000"/>
                          </a:ln>
                        </wps:spPr>
                        <wps:style>
                          <a:lnRef idx="1">
                            <a:srgbClr val="A9A4A0"/>
                          </a:lnRef>
                          <a:fillRef idx="0">
                            <a:srgbClr val="000000">
                              <a:alpha val="0"/>
                            </a:srgbClr>
                          </a:fillRef>
                          <a:effectRef idx="0">
                            <a:scrgbClr r="0" g="0" b="0"/>
                          </a:effectRef>
                          <a:fontRef idx="none"/>
                        </wps:style>
                        <wps:bodyPr/>
                      </wps:wsp>
                      <wps:wsp>
                        <wps:cNvPr id="1911" name="Shape 1911"/>
                        <wps:cNvSpPr/>
                        <wps:spPr>
                          <a:xfrm>
                            <a:off x="510323" y="1338371"/>
                            <a:ext cx="50393" cy="50406"/>
                          </a:xfrm>
                          <a:custGeom>
                            <a:avLst/>
                            <a:gdLst/>
                            <a:ahLst/>
                            <a:cxnLst/>
                            <a:rect l="0" t="0" r="0" b="0"/>
                            <a:pathLst>
                              <a:path w="50393" h="50406">
                                <a:moveTo>
                                  <a:pt x="25197" y="0"/>
                                </a:moveTo>
                                <a:cubicBezTo>
                                  <a:pt x="39116" y="0"/>
                                  <a:pt x="50393" y="11290"/>
                                  <a:pt x="50393" y="25210"/>
                                </a:cubicBezTo>
                                <a:cubicBezTo>
                                  <a:pt x="50393" y="39129"/>
                                  <a:pt x="39116" y="50406"/>
                                  <a:pt x="25197" y="50406"/>
                                </a:cubicBezTo>
                                <a:cubicBezTo>
                                  <a:pt x="11278" y="50406"/>
                                  <a:pt x="0" y="39129"/>
                                  <a:pt x="0" y="25210"/>
                                </a:cubicBezTo>
                                <a:cubicBezTo>
                                  <a:pt x="0" y="11290"/>
                                  <a:pt x="11278" y="0"/>
                                  <a:pt x="2519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912" name="Shape 1912"/>
                        <wps:cNvSpPr/>
                        <wps:spPr>
                          <a:xfrm>
                            <a:off x="510323" y="1338371"/>
                            <a:ext cx="50393" cy="50406"/>
                          </a:xfrm>
                          <a:custGeom>
                            <a:avLst/>
                            <a:gdLst/>
                            <a:ahLst/>
                            <a:cxnLst/>
                            <a:rect l="0" t="0" r="0" b="0"/>
                            <a:pathLst>
                              <a:path w="50393" h="50406">
                                <a:moveTo>
                                  <a:pt x="25197" y="50406"/>
                                </a:moveTo>
                                <a:cubicBezTo>
                                  <a:pt x="39116" y="50406"/>
                                  <a:pt x="50393" y="39129"/>
                                  <a:pt x="50393" y="25210"/>
                                </a:cubicBezTo>
                                <a:cubicBezTo>
                                  <a:pt x="50393" y="11290"/>
                                  <a:pt x="39116" y="0"/>
                                  <a:pt x="25197" y="0"/>
                                </a:cubicBezTo>
                                <a:cubicBezTo>
                                  <a:pt x="11278" y="0"/>
                                  <a:pt x="0" y="11290"/>
                                  <a:pt x="0" y="25210"/>
                                </a:cubicBezTo>
                                <a:cubicBezTo>
                                  <a:pt x="0" y="39129"/>
                                  <a:pt x="11278" y="50406"/>
                                  <a:pt x="25197" y="50406"/>
                                </a:cubicBezTo>
                                <a:close/>
                              </a:path>
                            </a:pathLst>
                          </a:custGeom>
                          <a:ln w="12700" cap="flat">
                            <a:miter lim="100000"/>
                          </a:ln>
                        </wps:spPr>
                        <wps:style>
                          <a:lnRef idx="1">
                            <a:srgbClr val="A9A4A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8310" style="width:287.959pt;height:109.353pt;position:absolute;mso-position-horizontal-relative:page;mso-position-horizontal:absolute;margin-left:148.576pt;mso-position-vertical-relative:page;margin-top:14.1321pt;" coordsize="36570,13887">
                <v:shape id="Shape 1847" style="position:absolute;width:11250;height:9901;left:20339;top:0;" coordsize="1125068,990130" path="m843801,0l281267,0l0,495071l281267,990130l843801,990130l1125068,495071l843801,0x">
                  <v:stroke weight="1.053pt" endcap="flat" joinstyle="miter" miterlimit="4" on="true" color="#a9a4a0"/>
                  <v:fill on="false" color="#000000" opacity="0"/>
                </v:shape>
                <v:shape id="Shape 1848" style="position:absolute;width:6522;height:5740;left:27703;top:4779;" coordsize="652208,574040" path="m489153,0l163055,0l0,287020l163055,574040l489153,574040l652208,287020l489153,0x">
                  <v:stroke weight="1.053pt" endcap="flat" joinstyle="miter" miterlimit="4" on="true" color="#a9a4a0"/>
                  <v:fill on="false" color="#000000" opacity="0"/>
                </v:shape>
                <v:shape id="Shape 1849" style="position:absolute;width:6522;height:5740;left:9869;top:2879;" coordsize="652208,574040" path="m489153,0l163055,0l0,287020l163055,574040l489153,574040l652208,287020l489153,0x">
                  <v:stroke weight="1.053pt" endcap="flat" joinstyle="miter" miterlimit="4" on="true" color="#a9a4a0"/>
                  <v:fill on="false" color="#000000" opacity="0"/>
                </v:shape>
                <v:shape id="Shape 1850" style="position:absolute;width:237;height:237;left:2971;top:9593;" coordsize="23787,23787" path="m11900,0c18466,0,23787,5334,23787,11900c23787,18466,18466,23787,11900,23787c5334,23787,0,18466,0,11900c0,5334,5334,0,11900,0x">
                  <v:stroke weight="0pt" endcap="flat" joinstyle="miter" miterlimit="10" on="false" color="#000000" opacity="0"/>
                  <v:fill on="true" color="#a9a4a0"/>
                </v:shape>
                <v:shape id="Shape 1851" style="position:absolute;width:371;height:486;left:2098;top:9619;" coordsize="37157,48699" path="m37157,0l37157,9106l28299,13789c21314,18272,15954,22768,12792,26819c10658,29537,9592,32013,9973,33410c10316,34668,12411,36636,17288,38287l37157,40790l37157,48699l14737,45796c7925,43482,3534,40027,2315,35468c0,26838,9444,15987,26403,5625l37157,0x">
                  <v:stroke weight="0pt" endcap="flat" joinstyle="miter" miterlimit="10" on="false" color="#000000" opacity="0"/>
                  <v:fill on="true" color="#a9a4a0"/>
                </v:shape>
                <v:shape id="Shape 1852" style="position:absolute;width:180;height:530;left:2289;top:8900;" coordsize="18040,53033" path="m11887,0l18040,4016l18040,19893l13881,23609l18040,35110l18040,53033l11663,42256c8115,34544,6071,27673,5753,22073c2311,19990,0,16218,0,11887c0,5321,5321,0,11887,0x">
                  <v:stroke weight="0pt" endcap="flat" joinstyle="miter" miterlimit="10" on="false" color="#000000" opacity="0"/>
                  <v:fill on="true" color="#a9a4a0"/>
                </v:shape>
                <v:shape id="Shape 1853" style="position:absolute;width:10;height:60;left:2729;top:10528;" coordsize="1003,6058" path="m1003,0l1003,6058l0,3640l1003,0x">
                  <v:stroke weight="0pt" endcap="flat" joinstyle="miter" miterlimit="10" on="false" color="#000000" opacity="0"/>
                  <v:fill on="true" color="#a9a4a0"/>
                </v:shape>
                <v:shape id="Shape 1854" style="position:absolute;width:269;height:643;left:2469;top:9830;" coordsize="26956,64378" path="m26956,0l26956,64378l23806,50215c23117,43428,23019,35675,23527,27223c16783,27909,10408,28252,4528,28252l0,27666l0,19757l4528,20327c10636,20327,17240,19933,24174,19171l26956,0x">
                  <v:stroke weight="0pt" endcap="flat" joinstyle="miter" miterlimit="10" on="false" color="#000000" opacity="0"/>
                  <v:fill on="true" color="#a9a4a0"/>
                </v:shape>
                <v:shape id="Shape 1855" style="position:absolute;width:269;height:554;left:2469;top:9251;" coordsize="26956,55414" path="m0,0l3029,8375c6471,14992,10839,22002,15983,29165l26956,25158l26956,33464l20872,35731l26956,43193l26956,55414l13341,38906l0,45958l0,36852l8553,32378l0,17923l0,0x">
                  <v:stroke weight="0pt" endcap="flat" joinstyle="miter" miterlimit="10" on="false" color="#000000" opacity="0"/>
                  <v:fill on="true" color="#a9a4a0"/>
                </v:shape>
                <v:shape id="Shape 1856" style="position:absolute;width:269;height:206;left:2469;top:8940;" coordsize="26956,20686" path="m0,0l4744,3096c10185,3737,16685,5842,23895,9235l26956,11047l26956,20686l5264,11173l0,15877l0,0x">
                  <v:stroke weight="0pt" endcap="flat" joinstyle="miter" miterlimit="10" on="false" color="#000000" opacity="0"/>
                  <v:fill on="true" color="#a9a4a0"/>
                </v:shape>
                <v:shape id="Shape 1857" style="position:absolute;width:115;height:1287;left:2739;top:9396;" coordsize="11557,128726" path="m11557,0l11557,27446l8852,38873l11557,41701l11557,53174l7061,48563c6325,52970,5728,57301,5271,61492l11557,60419l11557,68377l4559,69620c4115,76199,4051,82409,4382,88149c4763,95045,5740,100976,7214,105536c8369,105155,9601,104951,10897,104951l11557,105320l11557,128490l10897,128726c7614,128726,4639,127395,2485,125244l0,119256l0,113198l673,110755l0,107728l0,43349l305,41248l0,40879l0,28657l2324,31507c3175,27748,4115,23925,5143,20077c5448,18922,5766,17791,6083,16661l0,18928l0,10622l8852,7390l11557,0x">
                  <v:stroke weight="0pt" endcap="flat" joinstyle="miter" miterlimit="10" on="false" color="#000000" opacity="0"/>
                  <v:fill on="true" color="#a9a4a0"/>
                </v:shape>
                <v:shape id="Shape 1858" style="position:absolute;width:115;height:157;left:2739;top:9050;" coordsize="11557,15776" path="m0,0l11557,6842l11557,15776l6833,12636l0,9639l0,0x">
                  <v:stroke weight="0pt" endcap="flat" joinstyle="miter" miterlimit="10" on="false" color="#000000" opacity="0"/>
                  <v:fill on="true" color="#a9a4a0"/>
                </v:shape>
                <v:shape id="Shape 1859" style="position:absolute;width:116;height:231;left:2854;top:10449;" coordsize="11656,23169" path="m0,0l9461,5283c9792,5016,10135,4737,10477,4432l11656,2948l11656,13302l10973,13970c10414,16662,8938,19021,6885,20707l0,23169l0,0x">
                  <v:stroke weight="0pt" endcap="flat" joinstyle="miter" miterlimit="10" on="false" color="#000000" opacity="0"/>
                  <v:fill on="true" color="#a9a4a0"/>
                </v:shape>
                <v:shape id="Shape 1860" style="position:absolute;width:116;height:266;left:2854;top:9813;" coordsize="11656,26676" path="m0,0l6566,6863l11656,11734l11656,24606l0,26676l0,18718l6286,17645c4508,15969,2730,14229,965,12463l0,11473l0,0x">
                  <v:stroke weight="0pt" endcap="flat" joinstyle="miter" miterlimit="10" on="false" color="#000000" opacity="0"/>
                  <v:fill on="true" color="#a9a4a0"/>
                </v:shape>
                <v:shape id="Shape 1861" style="position:absolute;width:116;height:553;left:2854;top:9117;" coordsize="11656,55359" path="m11656,0l11656,18854l6566,32470l11656,31050l11656,39312l3645,41614c2807,44383,2007,47202,1257,50047l0,55359l0,27913l5537,12785l0,9105l0,171l8801,5381l11656,0x">
                  <v:stroke weight="0pt" endcap="flat" joinstyle="miter" miterlimit="10" on="false" color="#000000" opacity="0"/>
                  <v:fill on="true" color="#a9a4a0"/>
                </v:shape>
                <v:shape id="Shape 1862" style="position:absolute;width:196;height:654;left:2971;top:9928;" coordsize="19694,65447" path="m19694,0l19694,8322l16284,9307c14620,9752,12944,10171,11280,10603l19694,17471l19694,41397l12457,53270l0,65447l0,55093l11725,40333c14239,36295,16678,31850,19040,27087c13376,22769,7597,17994,1793,12812l0,13131l0,259l4079,4164c7445,3389,10849,2551,14239,1636l19694,0x">
                  <v:stroke weight="0pt" endcap="flat" joinstyle="miter" miterlimit="10" on="false" color="#000000" opacity="0"/>
                  <v:fill on="true" color="#a9a4a0"/>
                </v:shape>
                <v:shape id="Shape 1863" style="position:absolute;width:196;height:683;left:2971;top:8827;" coordsize="19694,68337" path="m19694,0l19694,12619l13757,20093c10252,25732,6873,32158,3686,39156l19694,52388l19694,63586l2416,67642l0,68337l0,60075l371,59971c4625,58841,8842,57812,12995,56885c8817,53253,4625,49824,460,46649l0,47879l0,29025l6546,16686l19694,0x">
                  <v:stroke weight="0pt" endcap="flat" joinstyle="miter" miterlimit="10" on="false" color="#000000" opacity="0"/>
                  <v:fill on="true" color="#a9a4a0"/>
                </v:shape>
                <v:shape id="Shape 1864" style="position:absolute;width:165;height:613;left:3168;top:9729;" coordsize="16516,61311" path="m16516,0l16516,26259l9303,44499l16516,49314l16516,58017l5835,51738l0,61311l0,37385l2788,39661c4743,35241,6636,30605,8414,25805l0,28236l0,19914l11690,16407c13303,11479,14814,6425,16199,1281l16516,0x">
                  <v:stroke weight="0pt" endcap="flat" joinstyle="miter" miterlimit="10" on="false" color="#000000" opacity="0"/>
                  <v:fill on="true" color="#a9a4a0"/>
                </v:shape>
                <v:shape id="Shape 1865" style="position:absolute;width:165;height:269;left:3168;top:9351;" coordsize="16516,26966" path="m0,0l3029,2504l16516,535l16516,8428l10306,9285c11779,10695,13252,12143,14713,13616l16516,15466l16516,26966l9112,19217c6305,16410,3473,13679,629,11051l0,11198l0,0x">
                  <v:stroke weight="0pt" endcap="flat" joinstyle="miter" miterlimit="10" on="false" color="#000000" opacity="0"/>
                  <v:fill on="true" color="#a9a4a0"/>
                </v:shape>
                <v:shape id="Shape 1866" style="position:absolute;width:165;height:211;left:3168;top:8741;" coordsize="16516,21190" path="m15246,0l16516,159l16516,8617l16046,8026c15792,7950,15538,7912,15246,7912c14281,7912,11538,8357,6966,12421l0,21190l0,8571l1458,6720c6280,2375,10965,0,15246,0x">
                  <v:stroke weight="0pt" endcap="flat" joinstyle="miter" miterlimit="10" on="false" color="#000000" opacity="0"/>
                  <v:fill on="true" color="#a9a4a0"/>
                </v:shape>
                <v:shape id="Shape 1867" style="position:absolute;width:104;height:148;left:3333;top:10222;" coordsize="10471,14858" path="m0,0l3899,2602l10471,5994l10471,14858l0,8703l0,0x">
                  <v:stroke weight="0pt" endcap="flat" joinstyle="miter" miterlimit="10" on="false" color="#000000" opacity="0"/>
                  <v:fill on="true" color="#a9a4a0"/>
                </v:shape>
                <v:shape id="Shape 1868" style="position:absolute;width:104;height:1248;left:3333;top:8743;" coordsize="10471,124870" path="m0,0l1575,197c4604,1010,7175,3119,9277,6330l10471,9440l10471,99603l8547,97250c8153,98800,7760,100374,7328,101937c6452,105251,5512,108502,4534,111703l10471,109284l10471,117662l1435,121241l0,124870l0,98611l2134,89999l0,87765l0,76265l4153,80524c4953,76410,5639,72346,6210,68370l0,69228l0,61335l7226,60281c8255,50756,8560,41840,8115,33865c7633,25559,6325,18625,4293,13849l0,8458l0,0x">
                  <v:stroke weight="0pt" endcap="flat" joinstyle="miter" miterlimit="10" on="false" color="#000000" opacity="0"/>
                  <v:fill on="true" color="#a9a4a0"/>
                </v:shape>
                <v:shape id="Shape 1869" style="position:absolute;width:69;height:123;left:3438;top:10282;" coordsize="6956,12380" path="m0,0l6956,3590l6956,12380l5177,11907l0,8864l0,0x">
                  <v:stroke weight="0pt" endcap="flat" joinstyle="miter" miterlimit="10" on="false" color="#000000" opacity="0"/>
                  <v:fill on="true" color="#a9a4a0"/>
                </v:shape>
                <v:shape id="Shape 1870" style="position:absolute;width:69;height:1082;left:3438;top:8837;" coordsize="6956,108222" path="m0,0l3696,9625c6004,20053,6394,34096,4781,50180l6956,50112l6956,58067l3842,58181c2965,64658,1784,71389,298,78286l6956,86333l6956,105468l0,108222l0,99844l5937,97424l0,90164l0,0x">
                  <v:stroke weight="0pt" endcap="flat" joinstyle="miter" miterlimit="10" on="false" color="#000000" opacity="0"/>
                  <v:fill on="true" color="#a9a4a0"/>
                </v:shape>
                <v:shape id="Shape 1871" style="position:absolute;width:553;height:1120;left:3507;top:9335;" coordsize="55344,112052" path="m8659,0c20508,0,30376,1384,37310,4102c39101,3035,41196,2413,43444,2413c50010,2413,55344,7734,55344,14288c55344,20434,50683,25489,44714,26111c39050,34099,27163,42735,11136,50673c29893,76975,37729,99847,29055,108521c26668,110896,23201,112052,18883,112052l0,107022l0,98232l4878,100749c10405,102943,15200,104115,18883,104115c20140,104115,22400,103949,23454,102908c25550,100813,25639,91757,17219,75463c13701,68682,9192,61468,3858,54102l0,55630l0,36495l6360,44183c12088,41402,17358,38494,22045,35484c28242,31509,33144,27521,36383,23863c33462,21692,31557,18224,31557,14288c31557,13043,31748,11811,32116,10681c26274,8865,18197,7912,8659,7912l0,8230l0,274l8659,0x">
                  <v:stroke weight="0pt" endcap="flat" joinstyle="miter" miterlimit="10" on="false" color="#000000" opacity="0"/>
                  <v:fill on="true" color="#a9a4a0"/>
                </v:shape>
                <v:shape id="Shape 1872" style="position:absolute;width:364;height:88;left:19828;top:9867;" coordsize="36487,8814" path="m6083,0l30404,0c33769,0,36487,1994,36487,4420c36487,6845,33769,8814,30404,8814l6083,8814c2718,8814,0,6845,0,4420c0,1994,2718,0,6083,0x">
                  <v:stroke weight="0pt" endcap="flat" joinstyle="miter" miterlimit="10" on="false" color="#000000" opacity="0"/>
                  <v:fill on="true" color="#a9a4a0"/>
                </v:shape>
                <v:shape id="Shape 1873" style="position:absolute;width:364;height:88;left:19828;top:9960;" coordsize="36487,8801" path="m6083,0l30404,0c33769,0,36487,1981,36487,4407c36487,6833,33769,8801,30404,8801l6083,8801c2718,8801,0,6833,0,4407c0,1981,2718,0,6083,0x">
                  <v:stroke weight="0pt" endcap="flat" joinstyle="miter" miterlimit="10" on="false" color="#000000" opacity="0"/>
                  <v:fill on="true" color="#a9a4a0"/>
                </v:shape>
                <v:shape id="Shape 1874" style="position:absolute;width:219;height:88;left:19900;top:10054;" coordsize="21971,8801" path="m3658,0l18314,0c20333,0,21971,1981,21971,4407c21971,6833,20333,8801,18314,8801l3658,8801c1638,8801,0,6833,0,4407c0,1981,1638,0,3658,0x">
                  <v:stroke weight="0pt" endcap="flat" joinstyle="miter" miterlimit="10" on="false" color="#000000" opacity="0"/>
                  <v:fill on="true" color="#a9a4a0"/>
                </v:shape>
                <v:shape id="Shape 1875" style="position:absolute;width:1090;height:1384;left:19227;top:8466;" coordsize="109083,138493" path="m76035,0c79070,0,77013,51,77533,51c78054,51,79070,0,79070,0l79070,89c88574,341,96613,1742,103364,4036l109083,7249l109083,19823l93777,15227c93777,15227,95963,16454,99040,18848l109083,28900l109083,105499l104859,110681c96463,125235,97320,138493,97320,138493l59233,138493c59233,138493,60033,114922,39116,96139c18478,77597,0,2032,76035,89l76035,0x">
                  <v:stroke weight="0pt" endcap="flat" joinstyle="miter" miterlimit="10" on="false" color="#000000" opacity="0"/>
                  <v:fill on="true" color="#a9a4a0"/>
                </v:shape>
                <v:shape id="Shape 1876" style="position:absolute;width:369;height:982;left:20317;top:8538;" coordsize="36959,98249" path="m0,0l10846,6094c36959,29049,23098,74993,7630,88890l0,98249l0,21650l565,22216c7693,31546,13205,45297,6741,62982c6741,62982,29640,27268,558,12741l0,12573l0,0x">
                  <v:stroke weight="0pt" endcap="flat" joinstyle="miter" miterlimit="10" on="false" color="#000000" opacity="0"/>
                  <v:fill on="true" color="#a9a4a0"/>
                </v:shape>
                <v:shape id="Shape 1877" style="position:absolute;width:663;height:663;left:12448;top:12006;" coordsize="66370,66383" path="m33198,0c51524,0,66370,14859,66370,33185c66370,51524,51524,66383,33198,66383c14859,66383,0,51524,0,33185c0,14859,14859,0,33198,0x">
                  <v:stroke weight="0pt" endcap="flat" joinstyle="miter" miterlimit="10" on="false" color="#000000" opacity="0"/>
                  <v:fill on="true" color="#a9a4a0"/>
                </v:shape>
                <v:shape id="Shape 1878" style="position:absolute;width:516;height:516;left:12833;top:10949;" coordsize="51626,51625" path="m25806,0c40068,0,51626,11557,51626,25819c51626,40068,40068,51625,25806,51625c11570,51625,0,40068,0,25819c0,11557,11570,0,25806,0x">
                  <v:stroke weight="0pt" endcap="flat" joinstyle="miter" miterlimit="10" on="false" color="#000000" opacity="0"/>
                  <v:fill on="true" color="#a9a4a0"/>
                </v:shape>
                <v:shape id="Shape 1879" style="position:absolute;width:317;height:317;left:12081;top:11433;" coordsize="31788,31788" path="m15278,330c23863,0,31115,6693,31445,15278c31788,23876,25108,31115,16510,31458c7900,31788,660,25095,330,16510c0,7912,6693,673,15278,330x">
                  <v:stroke weight="0pt" endcap="flat" joinstyle="miter" miterlimit="10" on="false" color="#000000" opacity="0"/>
                  <v:fill on="true" color="#a9a4a0"/>
                </v:shape>
                <v:shape id="Shape 1880" style="position:absolute;width:288;height:288;left:13084;top:13129;" coordsize="28892,28880" path="m16345,1067c23762,2108,28892,8966,27826,16358c26772,23749,19926,28880,12547,27838c5143,26784,0,19926,1054,12535c2108,5143,8954,0,16345,1067x">
                  <v:stroke weight="0pt" endcap="flat" joinstyle="miter" miterlimit="10" on="false" color="#000000" opacity="0"/>
                  <v:fill on="true" color="#a9a4a0"/>
                </v:shape>
                <v:shape id="Shape 1881" style="position:absolute;width:352;height:352;left:11567;top:12330;" coordsize="35242,35230" path="m17628,0c27356,0,35242,7887,35242,17615c35242,27343,27356,35230,17628,35230c7899,35230,0,27343,0,17615c0,7887,7899,0,17628,0x">
                  <v:stroke weight="0pt" endcap="flat" joinstyle="miter" miterlimit="10" on="false" color="#000000" opacity="0"/>
                  <v:fill on="true" color="#a9a4a0"/>
                </v:shape>
                <v:shape id="Shape 1882" style="position:absolute;width:391;height:1170;left:12753;top:11167;" coordsize="39129,117018" path="m34950,686c37579,1384,39129,4089,38430,6706l10198,112839c9500,115443,6794,117018,4178,116319c1549,115608,0,112928,686,110299l28931,4178c29629,1562,32309,0,34950,686x">
                  <v:stroke weight="0pt" endcap="flat" joinstyle="miter" miterlimit="10" on="false" color="#000000" opacity="0"/>
                  <v:fill on="true" color="#a9a4a0"/>
                </v:shape>
                <v:shape id="Shape 1883" style="position:absolute;width:504;height:674;left:12253;top:11608;" coordsize="50457,67437" path="m1816,1054c3302,0,5372,343,6426,1816l49390,61785c50457,63259,50101,65329,48628,66383c47142,67437,45085,67094,44018,65621l1054,5664c0,4178,343,2121,1816,1054x">
                  <v:stroke weight="0pt" endcap="flat" joinstyle="miter" miterlimit="10" on="false" color="#000000" opacity="0"/>
                  <v:fill on="true" color="#a9a4a0"/>
                </v:shape>
                <v:shape id="Shape 1884" style="position:absolute;width:390;height:742;left:12852;top:12534;" coordsize="39014,74231" path="m2375,775c4013,0,5982,711,6769,2362l38227,69063c39014,70714,38303,72682,36652,73457c35014,74231,33033,73533,32271,71882l787,5169c0,3531,724,1562,2375,775x">
                  <v:stroke weight="0pt" endcap="flat" joinstyle="miter" miterlimit="10" on="false" color="#000000" opacity="0"/>
                  <v:fill on="true" color="#a9a4a0"/>
                </v:shape>
                <v:shape id="Shape 1885" style="position:absolute;width:865;height:171;left:11789;top:12352;" coordsize="86538,17145" path="m82322,241c84277,0,86055,1384,86309,3340c86538,5296,85141,7074,83185,7302l4204,16904c2261,17145,470,15748,241,13805c0,11849,1384,10071,3340,9830l82322,241x">
                  <v:stroke weight="0pt" endcap="flat" joinstyle="miter" miterlimit="10" on="false" color="#000000" opacity="0"/>
                  <v:fill on="true" color="#a9a4a0"/>
                </v:shape>
                <v:shape id="Shape 1886" style="position:absolute;width:718;height:1283;left:25564;top:4804;" coordsize="71806,128307" path="m68264,0l71806,489l71806,12417l68913,12019c55509,12762,42386,18620,32728,29415c13398,50992,15227,84152,36817,103481c42211,108310,48330,111819,54777,114028l71806,116377l71806,128307l50866,125419c42939,122703,35414,118388,28778,112447c2260,88686,0,47906,23761,21388c35649,8111,51784,910,68264,0x">
                  <v:stroke weight="0pt" endcap="flat" joinstyle="miter" miterlimit="10" on="false" color="#000000" opacity="0"/>
                  <v:fill on="true" color="#a9a4a0"/>
                </v:shape>
                <v:shape id="Shape 1887" style="position:absolute;width:718;height:1283;left:26282;top:4808;" coordsize="71818,128308" path="m0,0l20948,2892c28872,5609,36395,9927,43028,15870c69558,39619,71818,80386,48044,106929c36169,120201,20037,127398,3556,128308l0,127818l0,115888l2892,116288c16297,115549,29420,109698,39078,98903c58420,77313,56566,44128,34989,24824c29594,19991,23475,16482,17029,14274l0,11928l0,0x">
                  <v:stroke weight="0pt" endcap="flat" joinstyle="miter" miterlimit="10" on="false" color="#000000" opacity="0"/>
                  <v:fill on="true" color="#a9a4a0"/>
                </v:shape>
                <v:shape id="Shape 1888" style="position:absolute;width:548;height:583;left:25415;top:5818;" coordsize="54864,58395" path="m41872,0l54864,11646l12992,58395l0,46774l41872,0x">
                  <v:stroke weight="0pt" endcap="flat" joinstyle="miter" miterlimit="10" on="false" color="#000000" opacity="0"/>
                  <v:fill on="true" color="#a9a4a0"/>
                </v:shape>
                <v:shape id="Shape 1889" style="position:absolute;width:705;height:737;left:25123;top:5986;" coordsize="70587,73797" path="m54296,194c57861,0,61500,1165,64364,3731c70104,8861,70587,17688,65443,23428l25908,67574c20777,73327,11951,73797,6223,68666c495,63535,0,54721,5143,48981l44666,4810c47237,1940,50730,387,54296,194x">
                  <v:stroke weight="0pt" endcap="flat" joinstyle="miter" miterlimit="10" on="false" color="#000000" opacity="0"/>
                  <v:fill on="true" color="#a9a4a0"/>
                </v:shape>
                <v:shape id="Shape 1890" style="position:absolute;width:8092;height:7122;left:17189;top:5499;" coordsize="809257,712241" path="m606946,0l202311,0l0,356121l202311,712241l606946,712241l809257,356121l606946,0x">
                  <v:stroke weight="1.053pt" endcap="flat" joinstyle="miter" miterlimit="4" on="true" color="#a9a4a0"/>
                  <v:fill on="false" color="#000000" opacity="0"/>
                </v:shape>
                <v:shape id="Shape 1892" style="position:absolute;width:1083;height:938;left:9570;top:9927;" coordsize="108344,93828" path="m81255,0l27076,0l0,46914l27076,93828l81255,93828l108344,46914l81255,0x">
                  <v:stroke weight="1.053pt" endcap="flat" joinstyle="miter" miterlimit="4" on="true" color="#a9a4a0"/>
                  <v:fill on="false" color="#000000" opacity="0"/>
                </v:shape>
                <v:shape id="Shape 1894" style="position:absolute;width:1083;height:938;left:0;top:5715;" coordsize="108344,93828" path="m81255,0l27076,0l0,46914l27076,93828l81255,93828l108344,46914l81255,0x">
                  <v:stroke weight="1.053pt" endcap="flat" joinstyle="miter" miterlimit="4" on="true" color="#a9a4a0"/>
                  <v:fill on="false" color="#000000" opacity="0"/>
                </v:shape>
                <v:shape id="Shape 1895" style="position:absolute;width:1609;height:1393;left:8765;top:10421;" coordsize="160922,139357" path="m120688,0l40234,0l0,69672l40234,139357l120688,139357l160922,69672l120688,0x">
                  <v:stroke weight="1.053pt" endcap="flat" joinstyle="miter" miterlimit="4" on="true" color="#a9a4a0"/>
                  <v:fill on="false" color="#000000" opacity="0"/>
                </v:shape>
                <v:shape id="Shape 1896" style="position:absolute;width:1609;height:1393;left:2158;top:3711;" coordsize="160922,139357" path="m120688,0l40234,0l0,69672l40234,139357l120688,139357l160922,69672l120688,0x">
                  <v:stroke weight="1.053pt" endcap="flat" joinstyle="miter" miterlimit="4" on="true" color="#a9a4a0"/>
                  <v:fill on="false" color="#000000" opacity="0"/>
                </v:shape>
                <v:shape id="Shape 1897" style="position:absolute;width:791;height:685;left:10867;top:5909;" coordsize="79134,68529" path="m19787,0l59347,0l79134,34265l59347,68529l19787,68529l0,34265l19787,0x">
                  <v:stroke weight="0pt" endcap="flat" joinstyle="miter" miterlimit="10" on="false" color="#000000" opacity="0"/>
                  <v:fill on="true" color="#fffefd"/>
                </v:shape>
                <v:shape id="Shape 1898" style="position:absolute;width:791;height:685;left:10867;top:5909;" coordsize="79134,68529" path="m59347,0l19787,0l0,34265l19787,68529l59347,68529l79134,34265l59347,0x">
                  <v:stroke weight="1.053pt" endcap="flat" joinstyle="miter" miterlimit="4" on="true" color="#a9a4a0"/>
                  <v:fill on="false" color="#000000" opacity="0"/>
                </v:shape>
                <v:shape id="Shape 1899" style="position:absolute;width:791;height:685;left:31744;top:8805;" coordsize="79134,68529" path="m19787,0l59347,0l79134,34265l59347,68529l19787,68529l0,34265l19787,0x">
                  <v:stroke weight="0pt" endcap="flat" joinstyle="miter" miterlimit="10" on="false" color="#000000" opacity="0"/>
                  <v:fill on="true" color="#fffefd"/>
                </v:shape>
                <v:shape id="Shape 1900" style="position:absolute;width:791;height:685;left:31744;top:8805;" coordsize="79134,68529" path="m59347,0l19787,0l0,34265l19787,68529l59347,68529l79134,34265l59347,0x">
                  <v:stroke weight="1.053pt" endcap="flat" joinstyle="miter" miterlimit="4" on="true" color="#a9a4a0"/>
                  <v:fill on="false" color="#000000" opacity="0"/>
                </v:shape>
                <v:shape id="Shape 1901" style="position:absolute;width:35536;height:5099;left:1033;top:6189;" coordsize="3553693,509994" path="m3553693,509994l2729294,509994l2512797,112967l561594,112967l496799,0l0,0">
                  <v:stroke weight="1pt" endcap="flat" joinstyle="miter" miterlimit="4" on="true" color="#a9a4a0"/>
                  <v:fill on="false" color="#000000" opacity="0"/>
                </v:shape>
                <v:shape id="Shape 1902" style="position:absolute;width:2292;height:3971;left:14986;top:5250;" coordsize="229273,397116" path="m0,0l229273,397116">
                  <v:stroke weight="1pt" endcap="flat" joinstyle="miter" miterlimit="4" on="true" color="#a9a4a0"/>
                  <v:fill on="false" color="#000000" opacity="0"/>
                </v:shape>
                <v:shape id="Shape 1903" style="position:absolute;width:503;height:504;left:14731;top:4998;" coordsize="50394,50406" path="m25197,0c39116,0,50394,11290,50394,25210c50394,39129,39116,50406,25197,50406c11278,50406,0,39129,0,25210c0,11290,11278,0,25197,0x">
                  <v:stroke weight="0pt" endcap="flat" joinstyle="miter" miterlimit="10" on="false" color="#000000" opacity="0"/>
                  <v:fill on="true" color="#fffefd"/>
                </v:shape>
                <v:shape id="Shape 1904" style="position:absolute;width:503;height:504;left:14731;top:4998;" coordsize="50394,50406" path="m25197,50406c39116,50406,50394,39129,50394,25210c50394,11290,39116,0,25197,0c11278,0,0,11290,0,25210c0,39129,11278,50406,25197,50406x">
                  <v:stroke weight="1pt" endcap="flat" joinstyle="miter" miterlimit="4" on="true" color="#a9a4a0"/>
                  <v:fill on="false" color="#000000" opacity="0"/>
                </v:shape>
                <v:shape id="Shape 1905" style="position:absolute;width:835;height:1447;left:27004;top:7407;" coordsize="83579,144767" path="m83579,0l0,144767">
                  <v:stroke weight="1pt" endcap="flat" joinstyle="miter" miterlimit="4" on="true" color="#a9a4a0"/>
                  <v:fill on="false" color="#000000" opacity="0"/>
                </v:shape>
                <v:shape id="Shape 1906" style="position:absolute;width:503;height:504;left:26746;top:8610;" coordsize="50394,50406" path="m25197,0c39116,0,50394,11290,50394,25210c50394,39129,39116,50406,25197,50406c11278,50406,0,39129,0,25210c0,11290,11278,0,25197,0x">
                  <v:stroke weight="0pt" endcap="flat" joinstyle="miter" miterlimit="10" on="false" color="#000000" opacity="0"/>
                  <v:fill on="true" color="#fffefd"/>
                </v:shape>
                <v:shape id="Shape 1907" style="position:absolute;width:503;height:504;left:26746;top:8610;" coordsize="50394,50406" path="m25197,50406c11278,50406,0,39129,0,25210c0,11290,11278,0,25197,0c39116,0,50394,11290,50394,25210c50394,39129,39116,50406,25197,50406x">
                  <v:stroke weight="1pt" endcap="flat" joinstyle="miter" miterlimit="4" on="true" color="#a9a4a0"/>
                  <v:fill on="false" color="#000000" opacity="0"/>
                </v:shape>
                <v:shape id="Shape 1908" style="position:absolute;width:5595;height:4846;left:324;top:7345;" coordsize="559575,484607" path="m419684,0l139891,0l0,242303l139891,484607l419684,484607l559575,242303l419684,0x">
                  <v:stroke weight="1.053pt" endcap="flat" joinstyle="miter" miterlimit="4" on="true" color="#a9a4a0"/>
                  <v:fill on="false" color="#000000" opacity="0"/>
                </v:shape>
                <v:shape id="Shape 1909" style="position:absolute;width:5595;height:4846;left:7739;top:258;" coordsize="559575,484607" path="m419684,0l139891,0l0,242303l139891,484607l419684,484607l559575,242303l419684,0x">
                  <v:stroke weight="1.053pt" endcap="flat" joinstyle="miter" miterlimit="4" on="true" color="#a9a4a0"/>
                  <v:fill on="false" color="#000000" opacity="0"/>
                </v:shape>
                <v:shape id="Shape 1910" style="position:absolute;width:835;height:1447;left:4513;top:12181;" coordsize="83579,144767" path="m0,0l83579,144767">
                  <v:stroke weight="1pt" endcap="flat" joinstyle="miter" miterlimit="4" on="true" color="#a9a4a0"/>
                  <v:fill on="false" color="#000000" opacity="0"/>
                </v:shape>
                <v:shape id="Shape 1911" style="position:absolute;width:503;height:504;left:5103;top:13383;" coordsize="50393,50406" path="m25197,0c39116,0,50393,11290,50393,25210c50393,39129,39116,50406,25197,50406c11278,50406,0,39129,0,25210c0,11290,11278,0,25197,0x">
                  <v:stroke weight="0pt" endcap="flat" joinstyle="miter" miterlimit="10" on="false" color="#000000" opacity="0"/>
                  <v:fill on="true" color="#fffefd"/>
                </v:shape>
                <v:shape id="Shape 1912" style="position:absolute;width:503;height:504;left:5103;top:13383;" coordsize="50393,50406" path="m25197,50406c39116,50406,50393,39129,50393,25210c50393,11290,39116,0,25197,0c11278,0,0,11290,0,25210c0,39129,11278,50406,25197,50406x">
                  <v:stroke weight="1pt" endcap="flat" joinstyle="miter" miterlimit="4" on="true" color="#a9a4a0"/>
                  <v:fill on="false" color="#000000" opacity="0"/>
                </v:shape>
                <w10:wrap type="topAndBottom"/>
              </v:group>
            </w:pict>
          </mc:Fallback>
        </mc:AlternateContent>
      </w:r>
      <w:r>
        <w:t>How to Apply</w:t>
      </w:r>
    </w:p>
    <w:p w14:paraId="5A1DBFD5" w14:textId="77777777" w:rsidR="00B12AA0" w:rsidRDefault="00536C28">
      <w:pPr>
        <w:spacing w:after="276"/>
        <w:ind w:left="-5" w:right="0"/>
      </w:pPr>
      <w:r>
        <w:t>Applications are open to Lower Sixth students who are currently studying ICT, Software Systems Development, Maths or Physics at A Level. Students must also have an interest in a career in the IT sector.</w:t>
      </w:r>
    </w:p>
    <w:p w14:paraId="42552BE4" w14:textId="77777777" w:rsidR="00B12AA0" w:rsidRDefault="00536C28">
      <w:pPr>
        <w:spacing w:after="276"/>
        <w:ind w:left="-5" w:right="0"/>
      </w:pPr>
      <w:r>
        <w:t>Places are limited so early application is advisable to avoid disappointment.</w:t>
      </w:r>
    </w:p>
    <w:p w14:paraId="588197AD" w14:textId="6ABF14C5" w:rsidR="00B12AA0" w:rsidRDefault="00536C28">
      <w:pPr>
        <w:ind w:left="-5" w:right="0"/>
      </w:pPr>
      <w:r>
        <w:t xml:space="preserve">Application forms are available from Sentinus.  Completed application forms should be returned to Sentinus no later than </w:t>
      </w:r>
      <w:r w:rsidR="00AB7C8F">
        <w:t>Thursday</w:t>
      </w:r>
      <w:r>
        <w:t xml:space="preserve"> 28</w:t>
      </w:r>
      <w:r w:rsidRPr="00536C28">
        <w:rPr>
          <w:vertAlign w:val="superscript"/>
        </w:rPr>
        <w:t>th</w:t>
      </w:r>
      <w:r>
        <w:t xml:space="preserve"> February 2019 and the programme will take place from Tuesday 26th March to Friday 29th March 2019.</w:t>
      </w:r>
    </w:p>
    <w:p w14:paraId="7EA4BD7B" w14:textId="77777777" w:rsidR="00B12AA0" w:rsidRDefault="00B12AA0">
      <w:pPr>
        <w:sectPr w:rsidR="00B12AA0">
          <w:type w:val="continuous"/>
          <w:pgSz w:w="8731" w:h="12246"/>
          <w:pgMar w:top="2438" w:right="828" w:bottom="684" w:left="737" w:header="720" w:footer="720" w:gutter="0"/>
          <w:cols w:num="2" w:space="347"/>
        </w:sectPr>
      </w:pPr>
    </w:p>
    <w:p w14:paraId="5DE5263B" w14:textId="77777777" w:rsidR="00BE7B6C" w:rsidRDefault="00BE7B6C">
      <w:pPr>
        <w:spacing w:after="0" w:line="259" w:lineRule="auto"/>
        <w:ind w:left="2155" w:right="0" w:firstLine="0"/>
        <w:rPr>
          <w:color w:val="A9A4A0"/>
        </w:rPr>
      </w:pPr>
    </w:p>
    <w:p w14:paraId="11061EA2" w14:textId="4814B80A" w:rsidR="00B12AA0" w:rsidRDefault="00536C28">
      <w:pPr>
        <w:spacing w:after="0" w:line="259" w:lineRule="auto"/>
        <w:ind w:left="2155" w:right="0" w:firstLine="0"/>
      </w:pPr>
      <w:r>
        <w:rPr>
          <w:color w:val="A9A4A0"/>
        </w:rPr>
        <w:t>www.sentinus.co.uk</w:t>
      </w:r>
    </w:p>
    <w:p w14:paraId="32D1E593" w14:textId="77777777" w:rsidR="00B12AA0" w:rsidRDefault="00536C28">
      <w:pPr>
        <w:tabs>
          <w:tab w:val="center" w:pos="2272"/>
          <w:tab w:val="center" w:pos="3806"/>
        </w:tabs>
        <w:spacing w:after="0" w:line="259" w:lineRule="auto"/>
        <w:ind w:left="0" w:right="0" w:firstLine="0"/>
      </w:pPr>
      <w:r>
        <w:rPr>
          <w:color w:val="000000"/>
        </w:rPr>
        <w:tab/>
      </w:r>
      <w:r>
        <w:rPr>
          <w:color w:val="A9A4A0"/>
          <w:sz w:val="16"/>
        </w:rPr>
        <w:t xml:space="preserve">Lisburn </w:t>
      </w:r>
      <w:proofErr w:type="spellStart"/>
      <w:proofErr w:type="gramStart"/>
      <w:r>
        <w:rPr>
          <w:color w:val="A9A4A0"/>
          <w:sz w:val="16"/>
        </w:rPr>
        <w:t>Co.Antrim</w:t>
      </w:r>
      <w:proofErr w:type="spellEnd"/>
      <w:proofErr w:type="gramEnd"/>
      <w:r>
        <w:rPr>
          <w:color w:val="A9A4A0"/>
          <w:sz w:val="16"/>
        </w:rPr>
        <w:t xml:space="preserve"> </w:t>
      </w:r>
      <w:r>
        <w:rPr>
          <w:color w:val="A9A4A0"/>
          <w:sz w:val="16"/>
        </w:rPr>
        <w:tab/>
        <w:t>facebook.com/</w:t>
      </w:r>
      <w:proofErr w:type="spellStart"/>
      <w:r>
        <w:rPr>
          <w:color w:val="A9A4A0"/>
          <w:sz w:val="16"/>
        </w:rPr>
        <w:t>sentinusNI</w:t>
      </w:r>
      <w:proofErr w:type="spellEnd"/>
    </w:p>
    <w:p w14:paraId="3960FF23" w14:textId="77777777" w:rsidR="00B12AA0" w:rsidRDefault="00536C28">
      <w:pPr>
        <w:tabs>
          <w:tab w:val="center" w:pos="2511"/>
          <w:tab w:val="center" w:pos="3634"/>
        </w:tabs>
        <w:spacing w:after="0" w:line="259" w:lineRule="auto"/>
        <w:ind w:left="0" w:right="0" w:firstLine="0"/>
      </w:pPr>
      <w:r>
        <w:rPr>
          <w:noProof/>
        </w:rPr>
        <w:lastRenderedPageBreak/>
        <w:drawing>
          <wp:anchor distT="0" distB="0" distL="114300" distR="114300" simplePos="0" relativeHeight="251662336" behindDoc="0" locked="0" layoutInCell="1" allowOverlap="0" wp14:anchorId="12B56198" wp14:editId="536DCC13">
            <wp:simplePos x="0" y="0"/>
            <wp:positionH relativeFrom="page">
              <wp:posOffset>0</wp:posOffset>
            </wp:positionH>
            <wp:positionV relativeFrom="page">
              <wp:posOffset>94488</wp:posOffset>
            </wp:positionV>
            <wp:extent cx="5535169" cy="6864097"/>
            <wp:effectExtent l="0" t="0" r="0" b="0"/>
            <wp:wrapTopAndBottom/>
            <wp:docPr id="8605" name="Picture 8605"/>
            <wp:cNvGraphicFramePr/>
            <a:graphic xmlns:a="http://schemas.openxmlformats.org/drawingml/2006/main">
              <a:graphicData uri="http://schemas.openxmlformats.org/drawingml/2006/picture">
                <pic:pic xmlns:pic="http://schemas.openxmlformats.org/drawingml/2006/picture">
                  <pic:nvPicPr>
                    <pic:cNvPr id="8605" name="Picture 8605"/>
                    <pic:cNvPicPr/>
                  </pic:nvPicPr>
                  <pic:blipFill>
                    <a:blip r:embed="rId12"/>
                    <a:stretch>
                      <a:fillRect/>
                    </a:stretch>
                  </pic:blipFill>
                  <pic:spPr>
                    <a:xfrm>
                      <a:off x="0" y="0"/>
                      <a:ext cx="5535169" cy="6864097"/>
                    </a:xfrm>
                    <a:prstGeom prst="rect">
                      <a:avLst/>
                    </a:prstGeom>
                  </pic:spPr>
                </pic:pic>
              </a:graphicData>
            </a:graphic>
          </wp:anchor>
        </w:drawing>
      </w:r>
      <w:r>
        <w:rPr>
          <w:color w:val="000000"/>
        </w:rPr>
        <w:tab/>
      </w:r>
      <w:r>
        <w:rPr>
          <w:color w:val="A9A4A0"/>
          <w:sz w:val="16"/>
        </w:rPr>
        <w:t>BT28 2SA</w:t>
      </w:r>
      <w:r>
        <w:rPr>
          <w:color w:val="A9A4A0"/>
          <w:sz w:val="16"/>
        </w:rPr>
        <w:tab/>
        <w:t>info@sentinus.co.uk</w:t>
      </w:r>
    </w:p>
    <w:p w14:paraId="5928A72C" w14:textId="77777777" w:rsidR="00B12AA0" w:rsidRDefault="00536C28">
      <w:pPr>
        <w:tabs>
          <w:tab w:val="center" w:pos="2307"/>
          <w:tab w:val="center" w:pos="3631"/>
        </w:tabs>
        <w:spacing w:after="0" w:line="259" w:lineRule="auto"/>
        <w:ind w:left="0" w:right="0" w:firstLine="0"/>
      </w:pPr>
      <w:r>
        <w:rPr>
          <w:color w:val="000000"/>
        </w:rPr>
        <w:lastRenderedPageBreak/>
        <w:tab/>
      </w:r>
      <w:r>
        <w:rPr>
          <w:color w:val="A9A4A0"/>
          <w:sz w:val="16"/>
        </w:rPr>
        <w:t>Northern Ireland</w:t>
      </w:r>
      <w:r>
        <w:rPr>
          <w:color w:val="A9A4A0"/>
          <w:sz w:val="16"/>
        </w:rPr>
        <w:tab/>
        <w:t>www.sentinus.co.uk</w:t>
      </w:r>
    </w:p>
    <w:sectPr w:rsidR="00B12AA0">
      <w:type w:val="continuous"/>
      <w:pgSz w:w="8731" w:h="12246"/>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1F2B54"/>
    <w:multiLevelType w:val="hybridMultilevel"/>
    <w:tmpl w:val="05C47AE2"/>
    <w:lvl w:ilvl="0" w:tplc="9E24676C">
      <w:start w:val="1"/>
      <w:numFmt w:val="bullet"/>
      <w:lvlText w:val="•"/>
      <w:lvlJc w:val="left"/>
      <w:pPr>
        <w:ind w:left="109"/>
      </w:pPr>
      <w:rPr>
        <w:rFonts w:ascii="Calibri" w:eastAsia="Calibri" w:hAnsi="Calibri" w:cs="Calibri"/>
        <w:b w:val="0"/>
        <w:i w:val="0"/>
        <w:strike w:val="0"/>
        <w:dstrike w:val="0"/>
        <w:color w:val="403F41"/>
        <w:sz w:val="22"/>
        <w:szCs w:val="22"/>
        <w:u w:val="none" w:color="000000"/>
        <w:bdr w:val="none" w:sz="0" w:space="0" w:color="auto"/>
        <w:shd w:val="clear" w:color="auto" w:fill="auto"/>
        <w:vertAlign w:val="baseline"/>
      </w:rPr>
    </w:lvl>
    <w:lvl w:ilvl="1" w:tplc="28A6F6A8">
      <w:start w:val="1"/>
      <w:numFmt w:val="bullet"/>
      <w:lvlText w:val="o"/>
      <w:lvlJc w:val="left"/>
      <w:pPr>
        <w:ind w:left="1080"/>
      </w:pPr>
      <w:rPr>
        <w:rFonts w:ascii="Calibri" w:eastAsia="Calibri" w:hAnsi="Calibri" w:cs="Calibri"/>
        <w:b w:val="0"/>
        <w:i w:val="0"/>
        <w:strike w:val="0"/>
        <w:dstrike w:val="0"/>
        <w:color w:val="403F41"/>
        <w:sz w:val="22"/>
        <w:szCs w:val="22"/>
        <w:u w:val="none" w:color="000000"/>
        <w:bdr w:val="none" w:sz="0" w:space="0" w:color="auto"/>
        <w:shd w:val="clear" w:color="auto" w:fill="auto"/>
        <w:vertAlign w:val="baseline"/>
      </w:rPr>
    </w:lvl>
    <w:lvl w:ilvl="2" w:tplc="4594CE42">
      <w:start w:val="1"/>
      <w:numFmt w:val="bullet"/>
      <w:lvlText w:val="▪"/>
      <w:lvlJc w:val="left"/>
      <w:pPr>
        <w:ind w:left="1800"/>
      </w:pPr>
      <w:rPr>
        <w:rFonts w:ascii="Calibri" w:eastAsia="Calibri" w:hAnsi="Calibri" w:cs="Calibri"/>
        <w:b w:val="0"/>
        <w:i w:val="0"/>
        <w:strike w:val="0"/>
        <w:dstrike w:val="0"/>
        <w:color w:val="403F41"/>
        <w:sz w:val="22"/>
        <w:szCs w:val="22"/>
        <w:u w:val="none" w:color="000000"/>
        <w:bdr w:val="none" w:sz="0" w:space="0" w:color="auto"/>
        <w:shd w:val="clear" w:color="auto" w:fill="auto"/>
        <w:vertAlign w:val="baseline"/>
      </w:rPr>
    </w:lvl>
    <w:lvl w:ilvl="3" w:tplc="54162E58">
      <w:start w:val="1"/>
      <w:numFmt w:val="bullet"/>
      <w:lvlText w:val="•"/>
      <w:lvlJc w:val="left"/>
      <w:pPr>
        <w:ind w:left="2520"/>
      </w:pPr>
      <w:rPr>
        <w:rFonts w:ascii="Calibri" w:eastAsia="Calibri" w:hAnsi="Calibri" w:cs="Calibri"/>
        <w:b w:val="0"/>
        <w:i w:val="0"/>
        <w:strike w:val="0"/>
        <w:dstrike w:val="0"/>
        <w:color w:val="403F41"/>
        <w:sz w:val="22"/>
        <w:szCs w:val="22"/>
        <w:u w:val="none" w:color="000000"/>
        <w:bdr w:val="none" w:sz="0" w:space="0" w:color="auto"/>
        <w:shd w:val="clear" w:color="auto" w:fill="auto"/>
        <w:vertAlign w:val="baseline"/>
      </w:rPr>
    </w:lvl>
    <w:lvl w:ilvl="4" w:tplc="5E88E6EC">
      <w:start w:val="1"/>
      <w:numFmt w:val="bullet"/>
      <w:lvlText w:val="o"/>
      <w:lvlJc w:val="left"/>
      <w:pPr>
        <w:ind w:left="3240"/>
      </w:pPr>
      <w:rPr>
        <w:rFonts w:ascii="Calibri" w:eastAsia="Calibri" w:hAnsi="Calibri" w:cs="Calibri"/>
        <w:b w:val="0"/>
        <w:i w:val="0"/>
        <w:strike w:val="0"/>
        <w:dstrike w:val="0"/>
        <w:color w:val="403F41"/>
        <w:sz w:val="22"/>
        <w:szCs w:val="22"/>
        <w:u w:val="none" w:color="000000"/>
        <w:bdr w:val="none" w:sz="0" w:space="0" w:color="auto"/>
        <w:shd w:val="clear" w:color="auto" w:fill="auto"/>
        <w:vertAlign w:val="baseline"/>
      </w:rPr>
    </w:lvl>
    <w:lvl w:ilvl="5" w:tplc="6FA0C554">
      <w:start w:val="1"/>
      <w:numFmt w:val="bullet"/>
      <w:lvlText w:val="▪"/>
      <w:lvlJc w:val="left"/>
      <w:pPr>
        <w:ind w:left="3960"/>
      </w:pPr>
      <w:rPr>
        <w:rFonts w:ascii="Calibri" w:eastAsia="Calibri" w:hAnsi="Calibri" w:cs="Calibri"/>
        <w:b w:val="0"/>
        <w:i w:val="0"/>
        <w:strike w:val="0"/>
        <w:dstrike w:val="0"/>
        <w:color w:val="403F41"/>
        <w:sz w:val="22"/>
        <w:szCs w:val="22"/>
        <w:u w:val="none" w:color="000000"/>
        <w:bdr w:val="none" w:sz="0" w:space="0" w:color="auto"/>
        <w:shd w:val="clear" w:color="auto" w:fill="auto"/>
        <w:vertAlign w:val="baseline"/>
      </w:rPr>
    </w:lvl>
    <w:lvl w:ilvl="6" w:tplc="D1EA9BB2">
      <w:start w:val="1"/>
      <w:numFmt w:val="bullet"/>
      <w:lvlText w:val="•"/>
      <w:lvlJc w:val="left"/>
      <w:pPr>
        <w:ind w:left="4680"/>
      </w:pPr>
      <w:rPr>
        <w:rFonts w:ascii="Calibri" w:eastAsia="Calibri" w:hAnsi="Calibri" w:cs="Calibri"/>
        <w:b w:val="0"/>
        <w:i w:val="0"/>
        <w:strike w:val="0"/>
        <w:dstrike w:val="0"/>
        <w:color w:val="403F41"/>
        <w:sz w:val="22"/>
        <w:szCs w:val="22"/>
        <w:u w:val="none" w:color="000000"/>
        <w:bdr w:val="none" w:sz="0" w:space="0" w:color="auto"/>
        <w:shd w:val="clear" w:color="auto" w:fill="auto"/>
        <w:vertAlign w:val="baseline"/>
      </w:rPr>
    </w:lvl>
    <w:lvl w:ilvl="7" w:tplc="6AA2543C">
      <w:start w:val="1"/>
      <w:numFmt w:val="bullet"/>
      <w:lvlText w:val="o"/>
      <w:lvlJc w:val="left"/>
      <w:pPr>
        <w:ind w:left="5400"/>
      </w:pPr>
      <w:rPr>
        <w:rFonts w:ascii="Calibri" w:eastAsia="Calibri" w:hAnsi="Calibri" w:cs="Calibri"/>
        <w:b w:val="0"/>
        <w:i w:val="0"/>
        <w:strike w:val="0"/>
        <w:dstrike w:val="0"/>
        <w:color w:val="403F41"/>
        <w:sz w:val="22"/>
        <w:szCs w:val="22"/>
        <w:u w:val="none" w:color="000000"/>
        <w:bdr w:val="none" w:sz="0" w:space="0" w:color="auto"/>
        <w:shd w:val="clear" w:color="auto" w:fill="auto"/>
        <w:vertAlign w:val="baseline"/>
      </w:rPr>
    </w:lvl>
    <w:lvl w:ilvl="8" w:tplc="E20C7880">
      <w:start w:val="1"/>
      <w:numFmt w:val="bullet"/>
      <w:lvlText w:val="▪"/>
      <w:lvlJc w:val="left"/>
      <w:pPr>
        <w:ind w:left="6120"/>
      </w:pPr>
      <w:rPr>
        <w:rFonts w:ascii="Calibri" w:eastAsia="Calibri" w:hAnsi="Calibri" w:cs="Calibri"/>
        <w:b w:val="0"/>
        <w:i w:val="0"/>
        <w:strike w:val="0"/>
        <w:dstrike w:val="0"/>
        <w:color w:val="403F41"/>
        <w:sz w:val="22"/>
        <w:szCs w:val="22"/>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2AA0"/>
    <w:rsid w:val="00167603"/>
    <w:rsid w:val="00536C28"/>
    <w:rsid w:val="00AB7C8F"/>
    <w:rsid w:val="00B12AA0"/>
    <w:rsid w:val="00BE7B6C"/>
    <w:rsid w:val="00C649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36B3E5"/>
  <w15:docId w15:val="{AB473FD3-4D7B-496E-BADB-6FBE58CCF1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3" w:line="255" w:lineRule="auto"/>
      <w:ind w:left="10" w:right="55" w:hanging="10"/>
    </w:pPr>
    <w:rPr>
      <w:rFonts w:ascii="Calibri" w:eastAsia="Calibri" w:hAnsi="Calibri" w:cs="Calibri"/>
      <w:color w:val="403F41"/>
    </w:rPr>
  </w:style>
  <w:style w:type="paragraph" w:styleId="Heading1">
    <w:name w:val="heading 1"/>
    <w:next w:val="Normal"/>
    <w:link w:val="Heading1Char"/>
    <w:uiPriority w:val="9"/>
    <w:qFormat/>
    <w:pPr>
      <w:keepNext/>
      <w:keepLines/>
      <w:spacing w:after="500"/>
      <w:outlineLvl w:val="0"/>
    </w:pPr>
    <w:rPr>
      <w:rFonts w:ascii="Calibri" w:eastAsia="Calibri" w:hAnsi="Calibri" w:cs="Calibri"/>
      <w:color w:val="0083A3"/>
      <w:sz w:val="44"/>
    </w:rPr>
  </w:style>
  <w:style w:type="paragraph" w:styleId="Heading2">
    <w:name w:val="heading 2"/>
    <w:next w:val="Normal"/>
    <w:link w:val="Heading2Char"/>
    <w:uiPriority w:val="9"/>
    <w:unhideWhenUsed/>
    <w:qFormat/>
    <w:pPr>
      <w:keepNext/>
      <w:keepLines/>
      <w:spacing w:after="0" w:line="241" w:lineRule="auto"/>
      <w:outlineLvl w:val="1"/>
    </w:pPr>
    <w:rPr>
      <w:rFonts w:ascii="Calibri" w:eastAsia="Calibri" w:hAnsi="Calibri" w:cs="Calibri"/>
      <w:color w:val="BF9B32"/>
      <w:sz w:val="44"/>
    </w:rPr>
  </w:style>
  <w:style w:type="paragraph" w:styleId="Heading3">
    <w:name w:val="heading 3"/>
    <w:next w:val="Normal"/>
    <w:link w:val="Heading3Char"/>
    <w:uiPriority w:val="9"/>
    <w:unhideWhenUsed/>
    <w:qFormat/>
    <w:pPr>
      <w:keepNext/>
      <w:keepLines/>
      <w:spacing w:after="460"/>
      <w:outlineLvl w:val="2"/>
    </w:pPr>
    <w:rPr>
      <w:rFonts w:ascii="Calibri" w:eastAsia="Calibri" w:hAnsi="Calibri" w:cs="Calibri"/>
      <w:color w:val="7C2D6E"/>
      <w:sz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color w:val="0083A3"/>
      <w:sz w:val="44"/>
    </w:rPr>
  </w:style>
  <w:style w:type="character" w:customStyle="1" w:styleId="Heading3Char">
    <w:name w:val="Heading 3 Char"/>
    <w:link w:val="Heading3"/>
    <w:rPr>
      <w:rFonts w:ascii="Calibri" w:eastAsia="Calibri" w:hAnsi="Calibri" w:cs="Calibri"/>
      <w:color w:val="7C2D6E"/>
      <w:sz w:val="44"/>
    </w:rPr>
  </w:style>
  <w:style w:type="character" w:customStyle="1" w:styleId="Heading2Char">
    <w:name w:val="Heading 2 Char"/>
    <w:link w:val="Heading2"/>
    <w:rPr>
      <w:rFonts w:ascii="Calibri" w:eastAsia="Calibri" w:hAnsi="Calibri" w:cs="Calibri"/>
      <w:color w:val="BF9B32"/>
      <w:sz w:val="4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8.png"/><Relationship Id="rId5" Type="http://schemas.openxmlformats.org/officeDocument/2006/relationships/image" Target="media/image1.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67632E59</Template>
  <TotalTime>0</TotalTime>
  <Pages>5</Pages>
  <Words>365</Words>
  <Characters>2087</Characters>
  <Application>Microsoft Office Word</Application>
  <DocSecurity>4</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Baird</dc:creator>
  <cp:keywords/>
  <cp:lastModifiedBy>M McCaughey</cp:lastModifiedBy>
  <cp:revision>2</cp:revision>
  <dcterms:created xsi:type="dcterms:W3CDTF">2019-02-07T15:19:00Z</dcterms:created>
  <dcterms:modified xsi:type="dcterms:W3CDTF">2019-02-07T15:19:00Z</dcterms:modified>
</cp:coreProperties>
</file>